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207" w:rsidRPr="00721CCF" w:rsidRDefault="00265207" w:rsidP="00361C9E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Псковская область</w:t>
      </w:r>
    </w:p>
    <w:p w:rsidR="00265207" w:rsidRPr="00721CCF" w:rsidRDefault="00265207" w:rsidP="00361C9E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Опочецкий район</w:t>
      </w:r>
    </w:p>
    <w:p w:rsidR="00265207" w:rsidRPr="00721CCF" w:rsidRDefault="00265207" w:rsidP="00361C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ПАСПОРТ</w:t>
      </w:r>
    </w:p>
    <w:p w:rsidR="00265207" w:rsidRPr="00721CCF" w:rsidRDefault="00265207" w:rsidP="00361C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воинского захоронения</w:t>
      </w:r>
    </w:p>
    <w:p w:rsidR="00265207" w:rsidRDefault="00265207" w:rsidP="00361C9E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65207" w:rsidRPr="00721CCF" w:rsidRDefault="00265207" w:rsidP="00361C9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и дата захоронения </w:t>
      </w:r>
      <w:r>
        <w:rPr>
          <w:rFonts w:ascii="Times New Roman" w:hAnsi="Times New Roman"/>
          <w:sz w:val="24"/>
          <w:szCs w:val="24"/>
          <w:u w:val="single"/>
        </w:rPr>
        <w:t xml:space="preserve"> Псковская область, Опочецкий район, г. Опочка, Советская площадь, 03.01.1944-20.01.1945гг.                  _</w:t>
      </w:r>
    </w:p>
    <w:p w:rsidR="00265207" w:rsidRDefault="00265207" w:rsidP="00361C9E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(область, район, город, сельсовет, населенный пункт)</w:t>
      </w:r>
    </w:p>
    <w:p w:rsidR="00265207" w:rsidRDefault="00265207" w:rsidP="00361C9E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</w:p>
    <w:p w:rsidR="00265207" w:rsidRPr="00721CCF" w:rsidRDefault="00265207" w:rsidP="00361C9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Тип захоронения __</w:t>
      </w:r>
      <w:r>
        <w:rPr>
          <w:rFonts w:ascii="Times New Roman" w:hAnsi="Times New Roman"/>
          <w:sz w:val="24"/>
          <w:szCs w:val="24"/>
          <w:u w:val="single"/>
        </w:rPr>
        <w:t>братская могила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_________________________________________________________________________</w:t>
      </w:r>
    </w:p>
    <w:p w:rsidR="00265207" w:rsidRPr="00721CCF" w:rsidRDefault="00265207" w:rsidP="00361C9E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 кладбище, братская могила, индивидуальная могила, место массового уничтожения)</w:t>
      </w:r>
    </w:p>
    <w:p w:rsidR="00265207" w:rsidRDefault="00265207" w:rsidP="00361C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361C9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Размеры захоронения__</w:t>
      </w:r>
      <w:r>
        <w:rPr>
          <w:rFonts w:ascii="Times New Roman" w:hAnsi="Times New Roman"/>
          <w:sz w:val="24"/>
          <w:szCs w:val="24"/>
          <w:u w:val="single"/>
        </w:rPr>
        <w:t>ширина-4,5м, длина-7м, высота-2,5м. Площадь-31,5м²</w:t>
      </w:r>
      <w:r>
        <w:rPr>
          <w:rFonts w:ascii="Times New Roman" w:hAnsi="Times New Roman"/>
          <w:sz w:val="24"/>
          <w:szCs w:val="24"/>
        </w:rPr>
        <w:t>____________________________________</w:t>
      </w:r>
    </w:p>
    <w:p w:rsidR="00265207" w:rsidRDefault="00265207" w:rsidP="00361C9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265207" w:rsidRPr="003B687C" w:rsidRDefault="00265207" w:rsidP="00361C9E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B20D6">
        <w:rPr>
          <w:rFonts w:ascii="Times New Roman" w:hAnsi="Times New Roman"/>
          <w:sz w:val="24"/>
          <w:szCs w:val="24"/>
        </w:rPr>
        <w:t xml:space="preserve">Краткое описание памятника (надгробия) </w:t>
      </w:r>
      <w:r w:rsidRPr="00361C9E">
        <w:rPr>
          <w:rFonts w:ascii="Times New Roman" w:hAnsi="Times New Roman"/>
          <w:sz w:val="24"/>
          <w:szCs w:val="24"/>
          <w:u w:val="single"/>
          <w:lang w:eastAsia="ru-RU"/>
        </w:rPr>
        <w:t>Погибшим воинам в Великой Отечественн</w:t>
      </w:r>
      <w:r w:rsidRPr="00361C9E">
        <w:rPr>
          <w:rFonts w:ascii="Times New Roman" w:hAnsi="Times New Roman"/>
          <w:sz w:val="24"/>
          <w:szCs w:val="24"/>
          <w:u w:val="single"/>
          <w:lang w:eastAsia="ru-RU"/>
        </w:rPr>
        <w:softHyphen/>
        <w:t>ой войне в июле 1944 года за освобождение г. Опочка. </w:t>
      </w:r>
      <w:r w:rsidRPr="003B687C">
        <w:rPr>
          <w:rFonts w:ascii="Times New Roman" w:hAnsi="Times New Roman"/>
          <w:sz w:val="24"/>
          <w:szCs w:val="24"/>
          <w:u w:val="single"/>
          <w:lang w:eastAsia="ru-RU"/>
        </w:rPr>
        <w:t xml:space="preserve">Имеет ограждение - бетонные столбики, между ними цепи из металла. Скульптура коленопреклоненного воина со знаменем и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3 надгробных плиты которые были установлены в 2013году.</w:t>
      </w:r>
      <w:r w:rsidRPr="003B687C">
        <w:rPr>
          <w:rFonts w:ascii="Times New Roman" w:hAnsi="Times New Roman"/>
          <w:sz w:val="24"/>
          <w:szCs w:val="24"/>
          <w:u w:val="single"/>
          <w:lang w:eastAsia="ru-RU"/>
        </w:rPr>
        <w:t xml:space="preserve"> Памятник установлен в 1956 году. Памятник расположен в г. Опочка на берегу р. Великой на месте бывшей дамбы, 100м вправо от центрального моста через р. Великую (Советская площадь, участок городской бани).</w:t>
      </w:r>
    </w:p>
    <w:p w:rsidR="00265207" w:rsidRDefault="00265207" w:rsidP="00361C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361C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Pr="003B687C" w:rsidRDefault="00265207" w:rsidP="003B687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B687C">
        <w:rPr>
          <w:rFonts w:ascii="Times New Roman" w:hAnsi="Times New Roman"/>
          <w:sz w:val="24"/>
          <w:szCs w:val="24"/>
        </w:rPr>
        <w:t xml:space="preserve">Количество захороненных: </w:t>
      </w:r>
    </w:p>
    <w:p w:rsidR="00265207" w:rsidRDefault="00265207" w:rsidP="00361C9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1795"/>
        <w:gridCol w:w="1796"/>
        <w:gridCol w:w="1795"/>
        <w:gridCol w:w="1796"/>
        <w:gridCol w:w="1795"/>
        <w:gridCol w:w="1796"/>
        <w:gridCol w:w="2062"/>
      </w:tblGrid>
      <w:tr w:rsidR="00265207" w:rsidRPr="00B362DC" w:rsidTr="00361C9E">
        <w:trPr>
          <w:trHeight w:val="128"/>
        </w:trPr>
        <w:tc>
          <w:tcPr>
            <w:tcW w:w="1951" w:type="dxa"/>
            <w:vMerge w:val="restart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Всего</w:t>
            </w:r>
          </w:p>
        </w:tc>
        <w:tc>
          <w:tcPr>
            <w:tcW w:w="10773" w:type="dxa"/>
            <w:gridSpan w:val="6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 том числе по категориям</w:t>
            </w:r>
          </w:p>
        </w:tc>
        <w:tc>
          <w:tcPr>
            <w:tcW w:w="2062" w:type="dxa"/>
            <w:vMerge w:val="restart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Примечание</w:t>
            </w:r>
          </w:p>
        </w:tc>
      </w:tr>
      <w:tr w:rsidR="00265207" w:rsidRPr="00B362DC" w:rsidTr="00361C9E">
        <w:trPr>
          <w:trHeight w:val="128"/>
        </w:trPr>
        <w:tc>
          <w:tcPr>
            <w:tcW w:w="1951" w:type="dxa"/>
            <w:vMerge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91" w:type="dxa"/>
            <w:gridSpan w:val="2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Военнослужащих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Участников сопротивления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Жертв войны</w:t>
            </w:r>
          </w:p>
        </w:tc>
        <w:tc>
          <w:tcPr>
            <w:tcW w:w="2062" w:type="dxa"/>
            <w:vMerge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361C9E">
        <w:trPr>
          <w:trHeight w:val="127"/>
        </w:trPr>
        <w:tc>
          <w:tcPr>
            <w:tcW w:w="1951" w:type="dxa"/>
            <w:vMerge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5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2062" w:type="dxa"/>
            <w:vMerge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361C9E">
        <w:tc>
          <w:tcPr>
            <w:tcW w:w="1951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795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96" w:type="dxa"/>
          </w:tcPr>
          <w:p w:rsidR="00265207" w:rsidRPr="00B362DC" w:rsidRDefault="00265207" w:rsidP="0036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36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361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36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265207" w:rsidRPr="00B362DC" w:rsidRDefault="00265207" w:rsidP="00361C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5207" w:rsidRPr="001B20D6" w:rsidRDefault="00265207" w:rsidP="00361C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3B687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Персональные сведения о </w:t>
      </w:r>
      <w:r w:rsidRPr="00AE06DA">
        <w:rPr>
          <w:rFonts w:ascii="Times New Roman" w:hAnsi="Times New Roman"/>
          <w:sz w:val="24"/>
          <w:szCs w:val="24"/>
        </w:rPr>
        <w:t>захороненных:</w:t>
      </w:r>
    </w:p>
    <w:p w:rsidR="00265207" w:rsidRDefault="00265207" w:rsidP="00361C9E">
      <w:pPr>
        <w:pStyle w:val="NoSpacing"/>
        <w:rPr>
          <w:rFonts w:ascii="Times New Roman" w:hAnsi="Times New Roman"/>
          <w:b/>
          <w:sz w:val="32"/>
          <w:szCs w:val="32"/>
        </w:rPr>
      </w:pPr>
    </w:p>
    <w:tbl>
      <w:tblPr>
        <w:tblW w:w="14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4662"/>
        <w:gridCol w:w="2246"/>
        <w:gridCol w:w="1276"/>
        <w:gridCol w:w="2098"/>
        <w:gridCol w:w="2290"/>
        <w:gridCol w:w="1759"/>
      </w:tblGrid>
      <w:tr w:rsidR="00265207" w:rsidRPr="00EB0093" w:rsidTr="00E757DA">
        <w:trPr>
          <w:trHeight w:val="743"/>
        </w:trPr>
        <w:tc>
          <w:tcPr>
            <w:tcW w:w="559" w:type="dxa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662" w:type="dxa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Фамилия, имя, отчество</w:t>
            </w:r>
          </w:p>
        </w:tc>
        <w:tc>
          <w:tcPr>
            <w:tcW w:w="2246" w:type="dxa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Воинское звание</w:t>
            </w:r>
          </w:p>
        </w:tc>
        <w:tc>
          <w:tcPr>
            <w:tcW w:w="1276" w:type="dxa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Год рождения</w:t>
            </w:r>
          </w:p>
        </w:tc>
        <w:tc>
          <w:tcPr>
            <w:tcW w:w="2098" w:type="dxa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Дата гибели или захоронения</w:t>
            </w:r>
          </w:p>
        </w:tc>
        <w:tc>
          <w:tcPr>
            <w:tcW w:w="2290" w:type="dxa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Место захоронения</w:t>
            </w:r>
          </w:p>
        </w:tc>
        <w:tc>
          <w:tcPr>
            <w:tcW w:w="1759" w:type="dxa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 xml:space="preserve">Откуда перезахоронен </w:t>
            </w:r>
          </w:p>
        </w:tc>
      </w:tr>
      <w:tr w:rsidR="00265207" w:rsidRPr="00EB0093" w:rsidTr="00E757DA">
        <w:trPr>
          <w:trHeight w:val="167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Астахов Петр Николаеви</w:t>
            </w: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softHyphen/>
              <w:t>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мл.лейтенант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27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Бакушкин</w:t>
            </w: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softHyphen/>
              <w:t>Василий Иванович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1918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189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Бондаренко Дмитрий Иванович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1912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 xml:space="preserve">Васильев Василий </w:t>
            </w: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softHyphen/>
              <w:t>Васильевич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партизан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1919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03.01.1944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Воронин Андрей Иванович</w:t>
            </w: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softHyphen/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ст.сержант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07.1944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07.1944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Грызо Михаил Демьянович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9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1899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ГубайдулинАнварь Мухамедович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Елизаров Иван Васильевич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гв.ст.сержант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1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1901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Емельянов Егор Григорьевич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3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1913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Епищев Николай Алексеевич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1909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Есипов Иван Кузьмич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6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1926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Жабоедов Александр Михайлович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4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1924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Жеребцов Павел Ионович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политрук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11.07.1944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Карлин Николай Александрович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1921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Кириченко василий Семенович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Киселева Мария Фроловна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1920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16.06.1944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Косов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07.1944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07.1944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Кренев Яков Павлович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1908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Кузнецов Тихон Иванович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0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1900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Кулик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07.1944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07.1944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Малахов Константин Иванович</w:t>
            </w: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EB0093">
                <w:rPr>
                  <w:rFonts w:ascii="Times New Roman" w:hAnsi="Times New Roman"/>
                  <w:color w:val="000000"/>
                  <w:spacing w:val="4"/>
                  <w:lang w:eastAsia="ru-RU"/>
                </w:rPr>
                <w:t>1921 г</w:t>
              </w:r>
            </w:smartTag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.</w:t>
            </w: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22.07.1944 г.</w:t>
            </w: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41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43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44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E757DA">
        <w:trPr>
          <w:trHeight w:val="323"/>
        </w:trPr>
        <w:tc>
          <w:tcPr>
            <w:tcW w:w="559" w:type="dxa"/>
            <w:vAlign w:val="center"/>
          </w:tcPr>
          <w:p w:rsidR="00265207" w:rsidRPr="004639A2" w:rsidRDefault="00265207" w:rsidP="00E757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4662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4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098" w:type="dxa"/>
            <w:vAlign w:val="center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2290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65207" w:rsidRPr="00EB0093" w:rsidRDefault="00265207" w:rsidP="00E757DA">
            <w:pPr>
              <w:pStyle w:val="NoSpacing"/>
              <w:rPr>
                <w:rFonts w:ascii="Times New Roman" w:hAnsi="Times New Roman"/>
              </w:rPr>
            </w:pPr>
          </w:p>
        </w:tc>
      </w:tr>
    </w:tbl>
    <w:p w:rsidR="00265207" w:rsidRPr="00EB0093" w:rsidRDefault="00265207" w:rsidP="003B687C">
      <w:pPr>
        <w:pStyle w:val="NoSpacing"/>
        <w:rPr>
          <w:rFonts w:ascii="Times New Roman" w:hAnsi="Times New Roman"/>
        </w:rPr>
      </w:pPr>
    </w:p>
    <w:p w:rsidR="00265207" w:rsidRDefault="00265207" w:rsidP="003B687C">
      <w:pPr>
        <w:pStyle w:val="NoSpacing"/>
        <w:rPr>
          <w:rFonts w:ascii="Times New Roman" w:hAnsi="Times New Roman"/>
        </w:rPr>
      </w:pPr>
    </w:p>
    <w:p w:rsidR="00265207" w:rsidRDefault="00265207" w:rsidP="003B687C">
      <w:pPr>
        <w:pStyle w:val="NoSpacing"/>
        <w:rPr>
          <w:rFonts w:ascii="Times New Roman" w:hAnsi="Times New Roman"/>
        </w:rPr>
      </w:pPr>
    </w:p>
    <w:p w:rsidR="00265207" w:rsidRDefault="00265207" w:rsidP="003B687C">
      <w:pPr>
        <w:pStyle w:val="NoSpacing"/>
        <w:rPr>
          <w:rFonts w:ascii="Times New Roman" w:hAnsi="Times New Roman"/>
        </w:rPr>
      </w:pPr>
    </w:p>
    <w:p w:rsidR="00265207" w:rsidRDefault="00265207" w:rsidP="003B687C">
      <w:pPr>
        <w:pStyle w:val="NoSpacing"/>
        <w:rPr>
          <w:rFonts w:ascii="Times New Roman" w:hAnsi="Times New Roman"/>
        </w:rPr>
      </w:pPr>
    </w:p>
    <w:p w:rsidR="00265207" w:rsidRDefault="00265207" w:rsidP="003B687C">
      <w:pPr>
        <w:pStyle w:val="NoSpacing"/>
        <w:rPr>
          <w:rFonts w:ascii="Times New Roman" w:hAnsi="Times New Roman"/>
        </w:rPr>
      </w:pPr>
    </w:p>
    <w:p w:rsidR="00265207" w:rsidRDefault="00265207" w:rsidP="003B687C">
      <w:pPr>
        <w:pStyle w:val="NoSpacing"/>
        <w:rPr>
          <w:rFonts w:ascii="Times New Roman" w:hAnsi="Times New Roman"/>
        </w:rPr>
      </w:pPr>
    </w:p>
    <w:p w:rsidR="00265207" w:rsidRDefault="00265207" w:rsidP="003B687C">
      <w:pPr>
        <w:pStyle w:val="NoSpacing"/>
        <w:rPr>
          <w:rFonts w:ascii="Times New Roman" w:hAnsi="Times New Roman"/>
        </w:rPr>
      </w:pPr>
    </w:p>
    <w:p w:rsidR="00265207" w:rsidRDefault="00265207" w:rsidP="003B687C">
      <w:pPr>
        <w:pStyle w:val="NoSpacing"/>
        <w:rPr>
          <w:rFonts w:ascii="Times New Roman" w:hAnsi="Times New Roman"/>
        </w:rPr>
      </w:pPr>
    </w:p>
    <w:p w:rsidR="00265207" w:rsidRPr="00EB0093" w:rsidRDefault="00265207" w:rsidP="003B687C">
      <w:pPr>
        <w:pStyle w:val="NoSpacing"/>
        <w:rPr>
          <w:rFonts w:ascii="Times New Roman" w:hAnsi="Times New Roman"/>
        </w:rPr>
      </w:pPr>
    </w:p>
    <w:p w:rsidR="00265207" w:rsidRDefault="00265207" w:rsidP="00505C68">
      <w:pPr>
        <w:spacing w:after="0" w:line="240" w:lineRule="auto"/>
        <w:jc w:val="right"/>
        <w:rPr>
          <w:rFonts w:ascii="Times New Roman" w:hAnsi="Times New Roman"/>
        </w:rPr>
      </w:pPr>
    </w:p>
    <w:p w:rsidR="00265207" w:rsidRDefault="00265207" w:rsidP="003B687C">
      <w:pPr>
        <w:pStyle w:val="NoSpacing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   8</w:t>
      </w:r>
      <w:r w:rsidRPr="00AE06DA">
        <w:rPr>
          <w:rFonts w:ascii="Times New Roman" w:hAnsi="Times New Roman"/>
          <w:sz w:val="24"/>
          <w:szCs w:val="24"/>
        </w:rPr>
        <w:t xml:space="preserve">. Фотоснимок  </w:t>
      </w:r>
      <w:r>
        <w:rPr>
          <w:rFonts w:ascii="Times New Roman" w:hAnsi="Times New Roman"/>
          <w:sz w:val="24"/>
          <w:szCs w:val="24"/>
        </w:rPr>
        <w:t>воинского захоронения.                                                                            9</w:t>
      </w:r>
      <w:r w:rsidRPr="00AE06DA">
        <w:rPr>
          <w:rFonts w:ascii="Times New Roman" w:hAnsi="Times New Roman"/>
          <w:sz w:val="24"/>
          <w:szCs w:val="24"/>
        </w:rPr>
        <w:t>. Схема расположения</w:t>
      </w:r>
      <w:r>
        <w:rPr>
          <w:rFonts w:ascii="Times New Roman" w:hAnsi="Times New Roman"/>
          <w:sz w:val="24"/>
          <w:szCs w:val="24"/>
        </w:rPr>
        <w:t xml:space="preserve"> воинскогозахоронения.                                                                       </w:t>
      </w:r>
    </w:p>
    <w:p w:rsidR="00265207" w:rsidRDefault="00265207" w:rsidP="003B687C">
      <w:pPr>
        <w:pStyle w:val="NoSpacing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style="position:absolute;margin-left:470.55pt;margin-top:4.45pt;width:183pt;height:3in;z-index:-251660800;visibility:visible">
            <v:imagedata r:id="rId5" o:title=""/>
          </v:shape>
        </w:pict>
      </w:r>
    </w:p>
    <w:p w:rsidR="00265207" w:rsidRDefault="00265207" w:rsidP="003B687C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74.8pt;margin-top:66.8pt;width:53.15pt;height:14.25pt;z-index:251657728" stroked="f">
            <v:textbox inset="0,0,0,0">
              <w:txbxContent>
                <w:p w:rsidR="00265207" w:rsidRPr="005C5060" w:rsidRDefault="00265207" w:rsidP="00105799">
                  <w:pPr>
                    <w:pStyle w:val="Caption"/>
                    <w:rPr>
                      <w:rFonts w:ascii="Times New Roman" w:hAnsi="Times New Roman"/>
                      <w:noProof/>
                    </w:rPr>
                  </w:pPr>
                  <w:r w:rsidRPr="00105799">
                    <w:rPr>
                      <w:color w:val="auto"/>
                    </w:rPr>
                    <w:t>пл.Советская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8" type="#_x0000_t12" style="position:absolute;margin-left:500.9pt;margin-top:31.05pt;width:15pt;height:14.25pt;z-index:251656704" fillcolor="red"/>
        </w:pict>
      </w:r>
      <w:r w:rsidRPr="0048043A">
        <w:rPr>
          <w:rFonts w:ascii="Times New Roman" w:hAnsi="Times New Roman"/>
          <w:noProof/>
          <w:lang w:eastAsia="ru-RU"/>
        </w:rPr>
        <w:pict>
          <v:shape id="Рисунок 17" o:spid="_x0000_i1025" type="#_x0000_t75" alt="Описание: C:\Users\user\Desktop\CAM00260.jpg" style="width:251.25pt;height:220.5pt;visibility:visible">
            <v:imagedata r:id="rId6" o:title="" croptop="5576f" cropbottom="10848f" cropleft="13578f" cropright="9257f"/>
          </v:shape>
        </w:pict>
      </w:r>
    </w:p>
    <w:p w:rsidR="00265207" w:rsidRDefault="00265207" w:rsidP="00C11C33">
      <w:pPr>
        <w:rPr>
          <w:rFonts w:ascii="Times New Roman" w:hAnsi="Times New Roman"/>
          <w:sz w:val="24"/>
          <w:szCs w:val="24"/>
        </w:rPr>
      </w:pPr>
    </w:p>
    <w:p w:rsidR="00265207" w:rsidRDefault="00265207" w:rsidP="00C11C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Подписи представителей, заверенные печатью:</w:t>
      </w:r>
    </w:p>
    <w:p w:rsidR="00265207" w:rsidRDefault="00265207" w:rsidP="00C11C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Представитель военного комиссариата                                                                                        Представитель местного органа власти</w:t>
      </w:r>
    </w:p>
    <w:p w:rsidR="00265207" w:rsidRPr="00B362DC" w:rsidRDefault="00265207" w:rsidP="000422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                                                                 ___________________________ А.И.Долгоносов</w:t>
      </w:r>
    </w:p>
    <w:p w:rsidR="00265207" w:rsidRDefault="00265207" w:rsidP="0004228A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Default="00265207" w:rsidP="00C11C33">
      <w:pPr>
        <w:rPr>
          <w:rFonts w:ascii="Times New Roman" w:hAnsi="Times New Roman"/>
          <w:sz w:val="24"/>
          <w:szCs w:val="24"/>
        </w:rPr>
      </w:pPr>
    </w:p>
    <w:p w:rsidR="00265207" w:rsidRDefault="00265207" w:rsidP="00C11C33">
      <w:pPr>
        <w:rPr>
          <w:rFonts w:ascii="Times New Roman" w:hAnsi="Times New Roman"/>
          <w:sz w:val="24"/>
          <w:szCs w:val="24"/>
        </w:rPr>
      </w:pPr>
    </w:p>
    <w:p w:rsidR="00265207" w:rsidRDefault="00265207" w:rsidP="00505C68">
      <w:pPr>
        <w:spacing w:after="0" w:line="240" w:lineRule="auto"/>
        <w:jc w:val="right"/>
        <w:rPr>
          <w:rFonts w:ascii="Times New Roman" w:hAnsi="Times New Roman"/>
        </w:rPr>
      </w:pPr>
    </w:p>
    <w:p w:rsidR="00265207" w:rsidRDefault="00265207" w:rsidP="00505C68">
      <w:pPr>
        <w:spacing w:after="0" w:line="240" w:lineRule="auto"/>
        <w:jc w:val="right"/>
        <w:rPr>
          <w:rFonts w:ascii="Times New Roman" w:hAnsi="Times New Roman"/>
        </w:rPr>
      </w:pPr>
    </w:p>
    <w:p w:rsidR="00265207" w:rsidRDefault="00265207" w:rsidP="0004228A">
      <w:pPr>
        <w:spacing w:after="0" w:line="240" w:lineRule="auto"/>
        <w:rPr>
          <w:rFonts w:ascii="Times New Roman" w:hAnsi="Times New Roman"/>
        </w:rPr>
      </w:pPr>
    </w:p>
    <w:p w:rsidR="00265207" w:rsidRPr="00721CCF" w:rsidRDefault="00265207" w:rsidP="00505C68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Псковская область</w:t>
      </w:r>
    </w:p>
    <w:p w:rsidR="00265207" w:rsidRPr="00721CCF" w:rsidRDefault="00265207" w:rsidP="00505C68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Опочецкий район</w:t>
      </w:r>
    </w:p>
    <w:p w:rsidR="00265207" w:rsidRPr="00721CCF" w:rsidRDefault="00265207" w:rsidP="00505C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ПАСПОРТ</w:t>
      </w:r>
    </w:p>
    <w:p w:rsidR="00265207" w:rsidRPr="00721CCF" w:rsidRDefault="00265207" w:rsidP="00505C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воинского захоронения</w:t>
      </w:r>
    </w:p>
    <w:p w:rsidR="00265207" w:rsidRDefault="00265207" w:rsidP="00505C68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65207" w:rsidRPr="00721CCF" w:rsidRDefault="00265207" w:rsidP="00105799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и дата захоронения </w:t>
      </w:r>
      <w:r>
        <w:rPr>
          <w:rFonts w:ascii="Times New Roman" w:hAnsi="Times New Roman"/>
          <w:sz w:val="24"/>
          <w:szCs w:val="24"/>
          <w:u w:val="single"/>
        </w:rPr>
        <w:t xml:space="preserve"> Псковская область, Опочецкий район, г. Опочка, Троицкое кладбище, 10.07.1941-25.10.1946гг.                  _</w:t>
      </w:r>
    </w:p>
    <w:p w:rsidR="00265207" w:rsidRDefault="00265207" w:rsidP="00505C68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(область, район, город, сельсовет, населенный пункт)</w:t>
      </w:r>
    </w:p>
    <w:p w:rsidR="00265207" w:rsidRDefault="00265207" w:rsidP="00505C68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</w:p>
    <w:p w:rsidR="00265207" w:rsidRPr="00721CCF" w:rsidRDefault="00265207" w:rsidP="00105799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Тип захоронения __</w:t>
      </w:r>
      <w:r>
        <w:rPr>
          <w:rFonts w:ascii="Times New Roman" w:hAnsi="Times New Roman"/>
          <w:sz w:val="24"/>
          <w:szCs w:val="24"/>
          <w:u w:val="single"/>
        </w:rPr>
        <w:t>воинский участок кладбища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265207" w:rsidRPr="00721CCF" w:rsidRDefault="00265207" w:rsidP="00505C68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 кладбище, братская могила, индивидуальная могила, место массового уничтожения)</w:t>
      </w:r>
    </w:p>
    <w:p w:rsidR="00265207" w:rsidRDefault="00265207" w:rsidP="00505C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105799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Размеры захоронения__</w:t>
      </w:r>
      <w:r>
        <w:rPr>
          <w:rFonts w:ascii="Times New Roman" w:hAnsi="Times New Roman"/>
          <w:sz w:val="24"/>
          <w:szCs w:val="24"/>
          <w:u w:val="single"/>
        </w:rPr>
        <w:t>ширина-6м, длина-6м, высота-2,2м. Площадь-36м²</w:t>
      </w:r>
      <w:r>
        <w:rPr>
          <w:rFonts w:ascii="Times New Roman" w:hAnsi="Times New Roman"/>
          <w:sz w:val="24"/>
          <w:szCs w:val="24"/>
        </w:rPr>
        <w:t>____________________________________</w:t>
      </w:r>
    </w:p>
    <w:p w:rsidR="00265207" w:rsidRDefault="00265207" w:rsidP="00505C68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265207" w:rsidRDefault="00265207" w:rsidP="00105799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20D6">
        <w:rPr>
          <w:rFonts w:ascii="Times New Roman" w:hAnsi="Times New Roman"/>
          <w:sz w:val="24"/>
          <w:szCs w:val="24"/>
        </w:rPr>
        <w:t>Краткое описание памятника (надгробия) на захоронении_</w:t>
      </w:r>
      <w:r>
        <w:rPr>
          <w:rFonts w:ascii="Times New Roman" w:hAnsi="Times New Roman"/>
          <w:sz w:val="24"/>
          <w:szCs w:val="24"/>
          <w:u w:val="single"/>
        </w:rPr>
        <w:t>две братские могилы перпендикулярно которым установлена надгробная плита с фамилиями захороненных. Сзади установлен общий обелиск - стелла из бетона и табличка с надписью.__________________</w:t>
      </w:r>
      <w:r w:rsidRPr="001B20D6">
        <w:rPr>
          <w:rFonts w:ascii="Times New Roman" w:hAnsi="Times New Roman"/>
          <w:sz w:val="24"/>
          <w:szCs w:val="24"/>
        </w:rPr>
        <w:t>_</w:t>
      </w:r>
    </w:p>
    <w:p w:rsidR="00265207" w:rsidRDefault="00265207" w:rsidP="00505C6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</w:t>
      </w:r>
    </w:p>
    <w:p w:rsidR="00265207" w:rsidRDefault="00265207" w:rsidP="00505C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505C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105799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захороненных:</w:t>
      </w:r>
    </w:p>
    <w:p w:rsidR="00265207" w:rsidRDefault="00265207" w:rsidP="00505C6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1795"/>
        <w:gridCol w:w="1796"/>
        <w:gridCol w:w="1795"/>
        <w:gridCol w:w="1796"/>
        <w:gridCol w:w="1795"/>
        <w:gridCol w:w="1796"/>
        <w:gridCol w:w="2062"/>
      </w:tblGrid>
      <w:tr w:rsidR="00265207" w:rsidRPr="00B362DC" w:rsidTr="003F00DA">
        <w:trPr>
          <w:trHeight w:val="128"/>
        </w:trPr>
        <w:tc>
          <w:tcPr>
            <w:tcW w:w="1951" w:type="dxa"/>
            <w:vMerge w:val="restart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Всего</w:t>
            </w:r>
          </w:p>
        </w:tc>
        <w:tc>
          <w:tcPr>
            <w:tcW w:w="10773" w:type="dxa"/>
            <w:gridSpan w:val="6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 том числе по категориям</w:t>
            </w:r>
          </w:p>
        </w:tc>
        <w:tc>
          <w:tcPr>
            <w:tcW w:w="2062" w:type="dxa"/>
            <w:vMerge w:val="restart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Примечание</w:t>
            </w:r>
          </w:p>
        </w:tc>
      </w:tr>
      <w:tr w:rsidR="00265207" w:rsidRPr="00B362DC" w:rsidTr="003F00DA">
        <w:trPr>
          <w:trHeight w:val="128"/>
        </w:trPr>
        <w:tc>
          <w:tcPr>
            <w:tcW w:w="1951" w:type="dxa"/>
            <w:vMerge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91" w:type="dxa"/>
            <w:gridSpan w:val="2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Военнослужащих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Участников сопротивления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Жертв войны</w:t>
            </w:r>
          </w:p>
        </w:tc>
        <w:tc>
          <w:tcPr>
            <w:tcW w:w="2062" w:type="dxa"/>
            <w:vMerge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3F00DA">
        <w:trPr>
          <w:trHeight w:val="127"/>
        </w:trPr>
        <w:tc>
          <w:tcPr>
            <w:tcW w:w="1951" w:type="dxa"/>
            <w:vMerge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2062" w:type="dxa"/>
            <w:vMerge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3F00DA">
        <w:tc>
          <w:tcPr>
            <w:tcW w:w="1951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  <w:bookmarkStart w:id="0" w:name="_GoBack"/>
            <w:bookmarkEnd w:id="0"/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265207" w:rsidRPr="00B362DC" w:rsidRDefault="00265207" w:rsidP="003F0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5207" w:rsidRPr="001B20D6" w:rsidRDefault="00265207" w:rsidP="00505C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105799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Персональные сведения о </w:t>
      </w:r>
      <w:r w:rsidRPr="00AE06DA">
        <w:rPr>
          <w:rFonts w:ascii="Times New Roman" w:hAnsi="Times New Roman"/>
          <w:sz w:val="24"/>
          <w:szCs w:val="24"/>
        </w:rPr>
        <w:t>захороненных:</w:t>
      </w:r>
    </w:p>
    <w:p w:rsidR="00265207" w:rsidRDefault="00265207" w:rsidP="00C77C97">
      <w:pPr>
        <w:pStyle w:val="NoSpacing"/>
        <w:rPr>
          <w:rFonts w:ascii="Times New Roman" w:hAnsi="Times New Roman"/>
          <w:b/>
          <w:sz w:val="32"/>
          <w:szCs w:val="32"/>
        </w:rPr>
      </w:pPr>
    </w:p>
    <w:tbl>
      <w:tblPr>
        <w:tblW w:w="14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93"/>
        <w:gridCol w:w="2268"/>
        <w:gridCol w:w="1276"/>
        <w:gridCol w:w="2126"/>
        <w:gridCol w:w="2126"/>
        <w:gridCol w:w="1741"/>
      </w:tblGrid>
      <w:tr w:rsidR="00265207" w:rsidRPr="005203E7" w:rsidTr="003F00DA">
        <w:trPr>
          <w:trHeight w:val="743"/>
        </w:trPr>
        <w:tc>
          <w:tcPr>
            <w:tcW w:w="560" w:type="dxa"/>
          </w:tcPr>
          <w:p w:rsidR="00265207" w:rsidRPr="005203E7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5203E7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793" w:type="dxa"/>
          </w:tcPr>
          <w:p w:rsidR="00265207" w:rsidRPr="005203E7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5203E7">
              <w:rPr>
                <w:rFonts w:ascii="Times New Roman" w:hAnsi="Times New Roman"/>
                <w:b/>
              </w:rPr>
              <w:t>Фамилия, имя, отчество</w:t>
            </w:r>
          </w:p>
        </w:tc>
        <w:tc>
          <w:tcPr>
            <w:tcW w:w="2268" w:type="dxa"/>
          </w:tcPr>
          <w:p w:rsidR="00265207" w:rsidRPr="005203E7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5203E7">
              <w:rPr>
                <w:rFonts w:ascii="Times New Roman" w:hAnsi="Times New Roman"/>
                <w:b/>
              </w:rPr>
              <w:t>Воинское звание</w:t>
            </w:r>
          </w:p>
        </w:tc>
        <w:tc>
          <w:tcPr>
            <w:tcW w:w="1276" w:type="dxa"/>
          </w:tcPr>
          <w:p w:rsidR="00265207" w:rsidRPr="005203E7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5203E7">
              <w:rPr>
                <w:rFonts w:ascii="Times New Roman" w:hAnsi="Times New Roman"/>
                <w:b/>
              </w:rPr>
              <w:t>Год рождения</w:t>
            </w:r>
          </w:p>
        </w:tc>
        <w:tc>
          <w:tcPr>
            <w:tcW w:w="2126" w:type="dxa"/>
          </w:tcPr>
          <w:p w:rsidR="00265207" w:rsidRPr="005203E7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5203E7">
              <w:rPr>
                <w:rFonts w:ascii="Times New Roman" w:hAnsi="Times New Roman"/>
                <w:b/>
              </w:rPr>
              <w:t>Дата гибели или захоронения</w:t>
            </w:r>
          </w:p>
        </w:tc>
        <w:tc>
          <w:tcPr>
            <w:tcW w:w="2126" w:type="dxa"/>
          </w:tcPr>
          <w:p w:rsidR="00265207" w:rsidRPr="005203E7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5203E7">
              <w:rPr>
                <w:rFonts w:ascii="Times New Roman" w:hAnsi="Times New Roman"/>
                <w:b/>
              </w:rPr>
              <w:t>Место захоронения</w:t>
            </w:r>
          </w:p>
        </w:tc>
        <w:tc>
          <w:tcPr>
            <w:tcW w:w="1741" w:type="dxa"/>
          </w:tcPr>
          <w:p w:rsidR="00265207" w:rsidRPr="005203E7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5203E7">
              <w:rPr>
                <w:rFonts w:ascii="Times New Roman" w:hAnsi="Times New Roman"/>
                <w:b/>
              </w:rPr>
              <w:t xml:space="preserve">Откуда перезахоронен </w:t>
            </w:r>
          </w:p>
        </w:tc>
      </w:tr>
      <w:tr w:rsidR="00265207" w:rsidRPr="005203E7" w:rsidTr="003F00DA">
        <w:trPr>
          <w:trHeight w:val="262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Аверин Алексей Андриянович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гв.лейтенант</w:t>
            </w:r>
          </w:p>
        </w:tc>
        <w:tc>
          <w:tcPr>
            <w:tcW w:w="127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27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Адляков Константин Федорович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127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27.07.1944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9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Актошин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Анисимов А.Ф.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Анкудинов Николай Андреевич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5 г"/>
              </w:smartTagPr>
              <w:r w:rsidRPr="00EB0093">
                <w:rPr>
                  <w:rFonts w:ascii="Times New Roman" w:hAnsi="Times New Roman"/>
                </w:rPr>
                <w:t>1925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03.09.1944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Базанов Степан Петрович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EB0093">
                <w:rPr>
                  <w:rFonts w:ascii="Times New Roman" w:hAnsi="Times New Roman"/>
                </w:rPr>
                <w:t>1909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26.06.1944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Баранов Н.И.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Безленкин Иван Романович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EB0093">
                <w:rPr>
                  <w:rFonts w:ascii="Times New Roman" w:hAnsi="Times New Roman"/>
                </w:rPr>
                <w:t>1921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22.07.1944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БогаевОторбай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896 г"/>
              </w:smartTagPr>
              <w:r w:rsidRPr="00EB0093">
                <w:rPr>
                  <w:rFonts w:ascii="Times New Roman" w:hAnsi="Times New Roman"/>
                </w:rPr>
                <w:t>1896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26.07.1944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Богданов Яков Николаевич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17.07.1944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БойматовАкмодин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09.04.1943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Бокдарев Пантелей Григорьевич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894 г"/>
              </w:smartTagPr>
              <w:r w:rsidRPr="00EB0093">
                <w:rPr>
                  <w:rFonts w:ascii="Times New Roman" w:hAnsi="Times New Roman"/>
                </w:rPr>
                <w:t>1894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27.08.1944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Бондаренко Г.В.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Борисенко Аркадий Трофимович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капитан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897 г"/>
              </w:smartTagPr>
              <w:r w:rsidRPr="00EB0093">
                <w:rPr>
                  <w:rFonts w:ascii="Times New Roman" w:hAnsi="Times New Roman"/>
                </w:rPr>
                <w:t>1897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10.07.1941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Бражников Анатолий Алексеевич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21.07.1944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Бугров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44 г"/>
              </w:smartTagPr>
              <w:r w:rsidRPr="00EB0093">
                <w:rPr>
                  <w:rFonts w:ascii="Times New Roman" w:hAnsi="Times New Roman"/>
                </w:rPr>
                <w:t>1944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Буктошин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Булгаков Иван Петрович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EB0093">
                <w:rPr>
                  <w:rFonts w:ascii="Times New Roman" w:hAnsi="Times New Roman"/>
                </w:rPr>
                <w:t>1908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27.07.1944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Бумаков И.И.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27.07.1944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Буторин Николай Николаевич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майор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04 г"/>
              </w:smartTagPr>
              <w:r w:rsidRPr="00EB0093">
                <w:rPr>
                  <w:rFonts w:ascii="Times New Roman" w:hAnsi="Times New Roman"/>
                </w:rPr>
                <w:t>1904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Буцков Сергей Филиппович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898 г"/>
              </w:smartTagPr>
              <w:r w:rsidRPr="00EB0093">
                <w:rPr>
                  <w:rFonts w:ascii="Times New Roman" w:hAnsi="Times New Roman"/>
                </w:rPr>
                <w:t>1898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26.03.1944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Вайнберг Е.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Вдовин Михаил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22.07.1944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Верендякин Григорий Соломонович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10.06.1942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Веселковский Александр Леонтьевич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EB0093">
                <w:rPr>
                  <w:rFonts w:ascii="Times New Roman" w:hAnsi="Times New Roman"/>
                </w:rPr>
                <w:t>1920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21.07.1944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Ветлугин Б.Е.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Войкин Иван Михайлович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EB0093">
                <w:rPr>
                  <w:rFonts w:ascii="Times New Roman" w:hAnsi="Times New Roman"/>
                </w:rPr>
                <w:t>1907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Войтенко Григорий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24.01.1944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ГилозиевВилдан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13 г"/>
              </w:smartTagPr>
              <w:r w:rsidRPr="00EB0093">
                <w:rPr>
                  <w:rFonts w:ascii="Times New Roman" w:hAnsi="Times New Roman"/>
                </w:rPr>
                <w:t>1913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02.08.1944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Гильвяев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Годунов Михаил Михайлович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6 г"/>
              </w:smartTagPr>
              <w:r w:rsidRPr="00EB0093">
                <w:rPr>
                  <w:rFonts w:ascii="Times New Roman" w:hAnsi="Times New Roman"/>
                </w:rPr>
                <w:t>1926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30.07.1944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Голованов Емельян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898 г"/>
              </w:smartTagPr>
              <w:r w:rsidRPr="00EB0093">
                <w:rPr>
                  <w:rFonts w:ascii="Times New Roman" w:hAnsi="Times New Roman"/>
                </w:rPr>
                <w:t>1898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Голубенко Владимир Ларионович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EB0093">
                <w:rPr>
                  <w:rFonts w:ascii="Times New Roman" w:hAnsi="Times New Roman"/>
                </w:rPr>
                <w:t>1912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Гребенщиков Степан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ефрейтор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Грешнев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3 г"/>
              </w:smartTagPr>
              <w:r w:rsidRPr="00EB0093">
                <w:rPr>
                  <w:rFonts w:ascii="Times New Roman" w:hAnsi="Times New Roman"/>
                </w:rPr>
                <w:t>1923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01.08.1944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Грибеньков Тимофей Сергеевич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01 г"/>
              </w:smartTagPr>
              <w:r w:rsidRPr="00EB0093">
                <w:rPr>
                  <w:rFonts w:ascii="Times New Roman" w:hAnsi="Times New Roman"/>
                </w:rPr>
                <w:t>1901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Грищук Василий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Губкин С.П.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Губков К.Ф.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Гусев Андрей Степанович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06 г"/>
              </w:smartTagPr>
              <w:r w:rsidRPr="00EB0093">
                <w:rPr>
                  <w:rFonts w:ascii="Times New Roman" w:hAnsi="Times New Roman"/>
                </w:rPr>
                <w:t>1906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09.08.1944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Дадицкая Елена Львовна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политрук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3 г"/>
              </w:smartTagPr>
              <w:r w:rsidRPr="00EB0093">
                <w:rPr>
                  <w:rFonts w:ascii="Times New Roman" w:hAnsi="Times New Roman"/>
                </w:rPr>
                <w:t>1923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28.01.1943 г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Данилов Владимир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4 г"/>
              </w:smartTagPr>
              <w:r w:rsidRPr="00EB0093">
                <w:rPr>
                  <w:rFonts w:ascii="Times New Roman" w:hAnsi="Times New Roman"/>
                </w:rPr>
                <w:t>1924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02.087.1944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Данилов Г.Т.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Данилов Петр Андреевич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Дашкин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Деменев Николай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3 г"/>
              </w:smartTagPr>
              <w:r w:rsidRPr="00EB0093">
                <w:rPr>
                  <w:rFonts w:ascii="Times New Roman" w:hAnsi="Times New Roman"/>
                </w:rPr>
                <w:t>1923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Демидов В.Т.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Демидов Ефим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22.07.1944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Джурбатов Павел Тихонович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EB0093">
                <w:rPr>
                  <w:rFonts w:ascii="Times New Roman" w:hAnsi="Times New Roman"/>
                </w:rPr>
                <w:t>1912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Докшин Александр михайлович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03 г"/>
              </w:smartTagPr>
              <w:r w:rsidRPr="00EB0093">
                <w:rPr>
                  <w:rFonts w:ascii="Times New Roman" w:hAnsi="Times New Roman"/>
                </w:rPr>
                <w:t>1903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23.07.1944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Дорошкевич михаил Степанович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EB0093">
                <w:rPr>
                  <w:rFonts w:ascii="Times New Roman" w:hAnsi="Times New Roman"/>
                </w:rPr>
                <w:t>1912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Дутришер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Дюльдин Юрий Гаврилович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4 г"/>
              </w:smartTagPr>
              <w:r w:rsidRPr="00EB0093">
                <w:rPr>
                  <w:rFonts w:ascii="Times New Roman" w:hAnsi="Times New Roman"/>
                </w:rPr>
                <w:t>1924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30.07.1944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Евсеев В</w:t>
            </w:r>
            <w:r w:rsidRPr="00EB0093">
              <w:rPr>
                <w:rFonts w:ascii="Times New Roman" w:hAnsi="Times New Roman"/>
              </w:rPr>
              <w:softHyphen/>
              <w:t>асилий Дмитриевич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925 г"/>
              </w:smartTagPr>
              <w:r w:rsidRPr="00EB0093">
                <w:rPr>
                  <w:rFonts w:ascii="Times New Roman" w:hAnsi="Times New Roman"/>
                </w:rPr>
                <w:t>1925 г</w:t>
              </w:r>
            </w:smartTag>
            <w:r w:rsidRPr="00EB0093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02.08.1944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Евстигнеев Иван Ефимович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партизан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15.02.1944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Ердаев К.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Еременко Николай Филимонович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05.04.1942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Ермилов К.И.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Ермошкин Петр Митрофанович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26.07.1944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Ефимов Филипп Сафонович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27.07.1944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Ефремов Иван Семенович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 капитан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23.07.1944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Ефремов Михаил Петрович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09.08.1944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Жарков Сергей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25.10.1946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Зайцев Григорий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1908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16.07.1944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Захаров Ф.С.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Зинин Василий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сапер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1927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10.06.1945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Золотарев сергей Сергеевич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21.07.1944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Иванов Гурий Ефимович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12.05.1944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Иванченко Сергей Антонович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27.03.1944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Игнат Юрий Самолович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26.03.1945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Исшелин В.Е.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Каверин Сергей Федорович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1906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22.07.1944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Казаков Иван Ларионович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Казанцев Иван Павлович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06.08.1944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Кайдитов С.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Калиберда Григорий Степанович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1926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27.07.1944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Карташов Иван Павлович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старшина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15.01.1944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Кастков Иван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Каюмов Л.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Киприн Н.А.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Кирилишин В.М.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Кирюхин Иван Алексеевич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25.11.1942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Коваленко Николай Дмитриевич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03.08.1944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Коган А.Е.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гв.майор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1911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Кожанов Павел андреевич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18.07.1944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Козлова О.А.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мл.сержант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Козырева Ольга Андреевна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ефрейтор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10.08.19644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Кордяшов Егор Тихоновтч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1926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18.07.1944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Коровин А.Д.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Короленко А.Д.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Корсаков Николай Петрович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Кропоненко А.И.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Кропотов Михаил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гв.капитан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1921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26.07.1944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Кузьмичев Василий Павлович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24.07.1944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Кулик В.Д.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Левенец Василий Игнатович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20.01.1945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Левинец Иван Поликарпович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политрук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13.07.1941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Леленкин И.М.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Лесничик Иван Яковлевич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05.08.1944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Лидяев Иван Федорович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мл.сержант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1916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Лобзов Алексей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Мальцев Иван Михайлович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1910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18.07.1944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Мартыненко Иван Александрович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1900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16.07.1944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Мелкорезов Евгений Андрианович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12.07.1944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Мирзажаев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Михеев Григорий Дмитриевич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17.07.1944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Набиев Константин Хасымович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17.07.1944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Неушкин Егор Афонасьевич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1900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27.07.1944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Николаев Александр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Новиков Г.П.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Новиков М.А.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Нолев Г.Л.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Овсянников Петр Григорьевич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22.07.1944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Парнас Илья Вениаминович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старшина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17.04.1945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Перевалов Александр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1920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Перевельцев Андрей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Перевозчиков Иван Андреевич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ефрейтор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16.08.1944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Петров Илья матвеевич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Петров Петр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ефрейтор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19.01.1944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Печенкин Иван Михайлович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19.07.19844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Пинягин Яков Дмитриевич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1907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Погореленко Степан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1911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21.07.1944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Покров Анатолий Эдуардович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10.09.1943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Панов Петр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ефрейтор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19.01.1944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Прокопенко Алекесей Игнатьевич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Прянкин Д.В.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Путов Виктор Игнатьевич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1906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22.07.1944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Равтович Алексей Емельянович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1894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Разин З.П.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Романенко Г.С.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Романов Иван Семенович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1927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16.05.1945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Ромахин Павел Евдокимович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21.07.1944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Рудаков М.М.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Сабитов Зиннур Гатьятович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21.07.1944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Синельников Вячеслав Тихонович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17.08.1944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Соколов Виктор Михайлович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Соколов И.И.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Спасский Юрий Павлович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24.07.1944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Степаненко Владимир Семенович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мл.сержант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02.08.1944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Степанов А.П.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Стольба Павел Антонович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1918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Струев Иван Андреевич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1911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Сухоруков Геннадий Максимович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Тихомиров Федор Якимович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старшина м\с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05.08.1944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Тихоненко Тарас Федорович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мл.лейтенант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Тихонов Константин Никитович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1895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24.07.1944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Тишакин Анатолий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15.03.1944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Тулубаев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Тупицин А.А.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Тюменцев Никанор Петрович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старшина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27.01.1944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Ухачев Василий Николаевитч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Ухин Василий Александрович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Фролов А.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Фролов В.И.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Харченко Сергей Петрович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Царев Анатолий Сергеевич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1926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23.07.1942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Чемохин Павел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гв.майор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Чубкин Степан Петрович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02.08.1944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Шайдуров Петр Ефимович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Швец Иван Макарович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26.06.1944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Шкупа Ф.С.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Шубин В.Т.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Шутов И.С.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1910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Щербинин Александр Леонтьевич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20.07.1944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Юшин А.П.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Юшина Антонина Ивановна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25.07.1944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Якимов Михаил Тимофеевич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1924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23.07.1944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  <w:vAlign w:val="center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Якшинов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Яловенко Григорий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09.05.1942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  <w:tr w:rsidR="00265207" w:rsidRPr="005203E7" w:rsidTr="003F00DA">
        <w:trPr>
          <w:trHeight w:val="323"/>
        </w:trPr>
        <w:tc>
          <w:tcPr>
            <w:tcW w:w="560" w:type="dxa"/>
          </w:tcPr>
          <w:p w:rsidR="00265207" w:rsidRPr="004639A2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170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ЯмалутдиновКаюм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ефрейтор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24.04.1945 г.</w:t>
            </w:r>
          </w:p>
        </w:tc>
        <w:tc>
          <w:tcPr>
            <w:tcW w:w="2126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265207" w:rsidRPr="00EB0093" w:rsidRDefault="00265207" w:rsidP="003F00DA">
            <w:pPr>
              <w:pStyle w:val="NoSpacing"/>
              <w:rPr>
                <w:rFonts w:ascii="Times New Roman" w:hAnsi="Times New Roman"/>
                <w:b/>
              </w:rPr>
            </w:pPr>
          </w:p>
        </w:tc>
      </w:tr>
    </w:tbl>
    <w:p w:rsidR="00265207" w:rsidRDefault="00265207" w:rsidP="00C77C97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265207" w:rsidRPr="00C77C97" w:rsidRDefault="00265207" w:rsidP="00105799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77C97">
        <w:rPr>
          <w:rFonts w:ascii="Times New Roman" w:hAnsi="Times New Roman"/>
          <w:sz w:val="24"/>
          <w:szCs w:val="24"/>
        </w:rPr>
        <w:t>Кто осуществляет уход за воинским захоронением:</w:t>
      </w:r>
      <w:r w:rsidRPr="00C77C97">
        <w:rPr>
          <w:rFonts w:ascii="Times New Roman" w:hAnsi="Times New Roman"/>
          <w:sz w:val="24"/>
          <w:szCs w:val="24"/>
          <w:u w:val="single"/>
        </w:rPr>
        <w:t>Администрация городского поселения «Опочка»,_________________________</w:t>
      </w:r>
    </w:p>
    <w:p w:rsidR="00265207" w:rsidRPr="00C77C97" w:rsidRDefault="00265207" w:rsidP="00C77C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8</w:t>
      </w:r>
      <w:r w:rsidRPr="00AE06DA">
        <w:rPr>
          <w:rFonts w:ascii="Times New Roman" w:hAnsi="Times New Roman"/>
          <w:sz w:val="24"/>
          <w:szCs w:val="24"/>
        </w:rPr>
        <w:t xml:space="preserve">. Фотоснимок  </w:t>
      </w:r>
      <w:r>
        <w:rPr>
          <w:rFonts w:ascii="Times New Roman" w:hAnsi="Times New Roman"/>
          <w:sz w:val="24"/>
          <w:szCs w:val="24"/>
        </w:rPr>
        <w:t>воинского захоронения.                                                                       9</w:t>
      </w:r>
      <w:r w:rsidRPr="00AE06DA">
        <w:rPr>
          <w:rFonts w:ascii="Times New Roman" w:hAnsi="Times New Roman"/>
          <w:sz w:val="24"/>
          <w:szCs w:val="24"/>
        </w:rPr>
        <w:t>. Схема расположения</w:t>
      </w:r>
      <w:r>
        <w:rPr>
          <w:rFonts w:ascii="Times New Roman" w:hAnsi="Times New Roman"/>
          <w:sz w:val="24"/>
          <w:szCs w:val="24"/>
        </w:rPr>
        <w:t xml:space="preserve"> воинскогозахоронения.                                                                       </w:t>
      </w:r>
    </w:p>
    <w:p w:rsidR="00265207" w:rsidRPr="00C77C97" w:rsidRDefault="00265207" w:rsidP="00C77C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9" type="#_x0000_t32" style="position:absolute;left:0;text-align:left;margin-left:351pt;margin-top:21.2pt;width:0;height:33pt;flip:y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">
            <v:stroke endarrow="open"/>
          </v:shape>
        </w:pict>
      </w:r>
      <w:r>
        <w:rPr>
          <w:noProof/>
          <w:lang w:eastAsia="ru-RU"/>
        </w:rPr>
        <w:pict>
          <v:shape id="5-конечная звезда 6" o:spid="_x0000_s1030" style="position:absolute;left:0;text-align:left;margin-left:369pt;margin-top:138.2pt;width:12pt;height:1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" path="m,58211r58212,1l76200,,94188,58212r58212,-1l105305,94188r17989,58212l76200,116422,29106,152400,47095,94188,,58211xe" fillcolor="red" strokecolor="#f79646" strokeweight="2pt">
            <v:path arrowok="t" o:connecttype="custom" o:connectlocs="0,58211;58212,58212;76200,0;94188,58212;152400,58211;105305,94188;123294,152400;76200,116422;29106,152400;47095,94188;0,58211" o:connectangles="0,0,0,0,0,0,0,0,0,0,0"/>
          </v:shape>
        </w:pict>
      </w:r>
      <w:r w:rsidRPr="004804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alt="img_136" style="width:275.25pt;height:225.75pt;visibility:visible">
            <v:imagedata r:id="rId7" o:title=""/>
          </v:shape>
        </w:pict>
      </w:r>
      <w:r w:rsidRPr="004804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170.25pt;height:234.75pt;visibility:visible">
            <v:imagedata r:id="rId8" o:title=""/>
          </v:shape>
        </w:pict>
      </w:r>
    </w:p>
    <w:p w:rsidR="00265207" w:rsidRPr="00DF6EBD" w:rsidRDefault="00265207" w:rsidP="00505C68">
      <w:pPr>
        <w:rPr>
          <w:rFonts w:ascii="Times New Roman" w:hAnsi="Times New Roman"/>
          <w:sz w:val="24"/>
          <w:szCs w:val="24"/>
        </w:rPr>
      </w:pPr>
    </w:p>
    <w:p w:rsidR="00265207" w:rsidRDefault="00265207" w:rsidP="00505C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Подписи представителей, заверенные печатью:</w:t>
      </w:r>
    </w:p>
    <w:p w:rsidR="00265207" w:rsidRDefault="00265207" w:rsidP="00505C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Представитель военного комиссариата                                                                               Представитель местного органа власти</w:t>
      </w:r>
    </w:p>
    <w:p w:rsidR="00265207" w:rsidRPr="00B362DC" w:rsidRDefault="00265207" w:rsidP="000422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                                                                    ___________________________ А.И.Долгоносов</w:t>
      </w:r>
    </w:p>
    <w:p w:rsidR="00265207" w:rsidRDefault="00265207" w:rsidP="0004228A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Default="00265207" w:rsidP="00505C68">
      <w:pPr>
        <w:rPr>
          <w:rFonts w:ascii="Times New Roman" w:hAnsi="Times New Roman"/>
          <w:sz w:val="24"/>
          <w:szCs w:val="24"/>
        </w:rPr>
      </w:pPr>
    </w:p>
    <w:p w:rsidR="00265207" w:rsidRDefault="00265207" w:rsidP="00505C68">
      <w:pPr>
        <w:rPr>
          <w:rFonts w:ascii="Times New Roman" w:hAnsi="Times New Roman"/>
          <w:sz w:val="24"/>
          <w:szCs w:val="24"/>
        </w:rPr>
      </w:pPr>
    </w:p>
    <w:p w:rsidR="00265207" w:rsidRDefault="00265207"/>
    <w:p w:rsidR="00265207" w:rsidRPr="00721CCF" w:rsidRDefault="00265207" w:rsidP="003F00DA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Псковская область</w:t>
      </w:r>
    </w:p>
    <w:p w:rsidR="00265207" w:rsidRPr="00721CCF" w:rsidRDefault="00265207" w:rsidP="003F00DA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Опочецкий район</w:t>
      </w:r>
    </w:p>
    <w:p w:rsidR="00265207" w:rsidRPr="00721CCF" w:rsidRDefault="00265207" w:rsidP="003F00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ПАСПОРТ</w:t>
      </w:r>
    </w:p>
    <w:p w:rsidR="00265207" w:rsidRPr="00721CCF" w:rsidRDefault="00265207" w:rsidP="003F00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воинского захоронения</w:t>
      </w:r>
    </w:p>
    <w:p w:rsidR="00265207" w:rsidRDefault="00265207" w:rsidP="003F00DA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65207" w:rsidRPr="00721CCF" w:rsidRDefault="00265207" w:rsidP="003F00D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и дата захоронения </w:t>
      </w:r>
      <w:r>
        <w:rPr>
          <w:rFonts w:ascii="Times New Roman" w:hAnsi="Times New Roman"/>
          <w:sz w:val="24"/>
          <w:szCs w:val="24"/>
          <w:u w:val="single"/>
        </w:rPr>
        <w:t xml:space="preserve"> Псковская область, Опочецкий район, г. Опочка, Варыгинское поле 1942 год________________________</w:t>
      </w:r>
    </w:p>
    <w:p w:rsidR="00265207" w:rsidRDefault="00265207" w:rsidP="003F00DA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(область, район, город, сельсовет, населенный пункт)</w:t>
      </w:r>
    </w:p>
    <w:p w:rsidR="00265207" w:rsidRDefault="00265207" w:rsidP="003F00DA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</w:p>
    <w:p w:rsidR="00265207" w:rsidRPr="00721CCF" w:rsidRDefault="00265207" w:rsidP="003F00D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Тип захоронения __</w:t>
      </w:r>
      <w:r>
        <w:rPr>
          <w:rFonts w:ascii="Times New Roman" w:hAnsi="Times New Roman"/>
          <w:sz w:val="24"/>
          <w:szCs w:val="24"/>
          <w:u w:val="single"/>
        </w:rPr>
        <w:t>братская могила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265207" w:rsidRPr="00721CCF" w:rsidRDefault="00265207" w:rsidP="003F00DA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 кладбище, братская могила, индивидуальная могила, место массового уничтожения)</w:t>
      </w:r>
    </w:p>
    <w:p w:rsidR="00265207" w:rsidRDefault="00265207" w:rsidP="003F00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Pr="00007093" w:rsidRDefault="00265207" w:rsidP="003F00D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Размеры захоронения</w:t>
      </w:r>
      <w:r w:rsidRPr="00007093">
        <w:rPr>
          <w:rFonts w:ascii="Times New Roman" w:hAnsi="Times New Roman"/>
          <w:sz w:val="24"/>
          <w:szCs w:val="24"/>
          <w:u w:val="single"/>
        </w:rPr>
        <w:t>__</w:t>
      </w:r>
      <w:r w:rsidRPr="00007093">
        <w:rPr>
          <w:rFonts w:ascii="Times New Roman" w:hAnsi="Times New Roman"/>
          <w:color w:val="2E2E2E"/>
          <w:sz w:val="24"/>
          <w:szCs w:val="24"/>
          <w:u w:val="single"/>
          <w:lang w:eastAsia="ru-RU"/>
        </w:rPr>
        <w:t>Ширина - 4 м, длина - 4 м, высота 1,2 м. Площадь - 16 кв. м</w:t>
      </w:r>
      <w:r w:rsidRPr="00007093">
        <w:rPr>
          <w:rFonts w:ascii="Times New Roman" w:hAnsi="Times New Roman"/>
          <w:color w:val="2E2E2E"/>
          <w:sz w:val="24"/>
          <w:szCs w:val="24"/>
          <w:u w:val="single"/>
          <w:lang w:eastAsia="ru-RU"/>
        </w:rPr>
        <w:softHyphen/>
        <w:t>._________________________________________</w:t>
      </w:r>
    </w:p>
    <w:p w:rsidR="00265207" w:rsidRDefault="00265207" w:rsidP="003F00D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265207" w:rsidRPr="00007093" w:rsidRDefault="00265207" w:rsidP="00007093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07093">
        <w:rPr>
          <w:rFonts w:ascii="Times New Roman" w:hAnsi="Times New Roman"/>
          <w:sz w:val="24"/>
          <w:szCs w:val="24"/>
        </w:rPr>
        <w:t>Краткое описание памятника (надгробия) на захоронении</w:t>
      </w:r>
      <w:r w:rsidRPr="00007093">
        <w:rPr>
          <w:rFonts w:ascii="Times New Roman" w:hAnsi="Times New Roman"/>
          <w:sz w:val="24"/>
          <w:szCs w:val="24"/>
          <w:u w:val="single"/>
        </w:rPr>
        <w:t>_</w:t>
      </w:r>
      <w:r w:rsidRPr="00007093">
        <w:rPr>
          <w:rFonts w:ascii="Times New Roman" w:hAnsi="Times New Roman"/>
          <w:sz w:val="24"/>
          <w:szCs w:val="24"/>
          <w:u w:val="single"/>
          <w:lang w:eastAsia="ru-RU"/>
        </w:rPr>
        <w:t xml:space="preserve"> Мирные жители, погибшие от рук фашистов в годы оккупации города г. Опочка и Опочецкого района. Братская могила. Ограждения не имеет. Установлен обелиск из камня. Содержание надписи: "На этом месте в 1942 году немецко-фашистскими захватчиками было расстреляно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около 100 советских граждан.</w:t>
      </w:r>
      <w:r w:rsidRPr="00007093">
        <w:rPr>
          <w:rFonts w:ascii="Times New Roman" w:hAnsi="Times New Roman"/>
          <w:sz w:val="24"/>
          <w:szCs w:val="24"/>
          <w:u w:val="single"/>
          <w:lang w:eastAsia="ru-RU"/>
        </w:rPr>
        <w:t>"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_________________________</w:t>
      </w:r>
    </w:p>
    <w:p w:rsidR="00265207" w:rsidRDefault="00265207" w:rsidP="003F00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Pr="0004228A" w:rsidRDefault="00265207" w:rsidP="0004228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4228A">
        <w:rPr>
          <w:rFonts w:ascii="Times New Roman" w:hAnsi="Times New Roman"/>
          <w:sz w:val="24"/>
          <w:szCs w:val="24"/>
        </w:rPr>
        <w:t>Количество захороненных:</w:t>
      </w:r>
    </w:p>
    <w:p w:rsidR="00265207" w:rsidRDefault="00265207" w:rsidP="003F00D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1795"/>
        <w:gridCol w:w="1796"/>
        <w:gridCol w:w="1795"/>
        <w:gridCol w:w="1796"/>
        <w:gridCol w:w="1795"/>
        <w:gridCol w:w="1796"/>
        <w:gridCol w:w="2062"/>
      </w:tblGrid>
      <w:tr w:rsidR="00265207" w:rsidRPr="00B362DC" w:rsidTr="003F00DA">
        <w:trPr>
          <w:trHeight w:val="128"/>
        </w:trPr>
        <w:tc>
          <w:tcPr>
            <w:tcW w:w="1951" w:type="dxa"/>
            <w:vMerge w:val="restart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Всего</w:t>
            </w:r>
          </w:p>
        </w:tc>
        <w:tc>
          <w:tcPr>
            <w:tcW w:w="10773" w:type="dxa"/>
            <w:gridSpan w:val="6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 том числе по категориям</w:t>
            </w:r>
          </w:p>
        </w:tc>
        <w:tc>
          <w:tcPr>
            <w:tcW w:w="2062" w:type="dxa"/>
            <w:vMerge w:val="restart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Примечание</w:t>
            </w:r>
          </w:p>
        </w:tc>
      </w:tr>
      <w:tr w:rsidR="00265207" w:rsidRPr="00B362DC" w:rsidTr="003F00DA">
        <w:trPr>
          <w:trHeight w:val="128"/>
        </w:trPr>
        <w:tc>
          <w:tcPr>
            <w:tcW w:w="1951" w:type="dxa"/>
            <w:vMerge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91" w:type="dxa"/>
            <w:gridSpan w:val="2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Военнослужащих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Участников сопротивления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Жертв войны</w:t>
            </w:r>
          </w:p>
        </w:tc>
        <w:tc>
          <w:tcPr>
            <w:tcW w:w="2062" w:type="dxa"/>
            <w:vMerge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3F00DA">
        <w:trPr>
          <w:trHeight w:val="127"/>
        </w:trPr>
        <w:tc>
          <w:tcPr>
            <w:tcW w:w="1951" w:type="dxa"/>
            <w:vMerge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2062" w:type="dxa"/>
            <w:vMerge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3F00DA">
        <w:tc>
          <w:tcPr>
            <w:tcW w:w="1951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3F0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3F00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007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62" w:type="dxa"/>
          </w:tcPr>
          <w:p w:rsidR="00265207" w:rsidRPr="00B362DC" w:rsidRDefault="00265207" w:rsidP="003F0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5207" w:rsidRPr="001B20D6" w:rsidRDefault="00265207" w:rsidP="003F00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Персональные сведения о </w:t>
      </w:r>
      <w:r w:rsidRPr="00AE06DA">
        <w:rPr>
          <w:rFonts w:ascii="Times New Roman" w:hAnsi="Times New Roman"/>
          <w:sz w:val="24"/>
          <w:szCs w:val="24"/>
        </w:rPr>
        <w:t>захороненных:</w:t>
      </w:r>
      <w:r>
        <w:rPr>
          <w:rFonts w:ascii="Times New Roman" w:hAnsi="Times New Roman"/>
          <w:sz w:val="24"/>
          <w:szCs w:val="24"/>
        </w:rPr>
        <w:t xml:space="preserve"> нет</w:t>
      </w:r>
    </w:p>
    <w:p w:rsidR="00265207" w:rsidRDefault="00265207" w:rsidP="003F00DA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Default="00265207" w:rsidP="003F00DA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Default="00265207" w:rsidP="003F00DA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Pr="00C77C97" w:rsidRDefault="00265207" w:rsidP="0004228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77C97">
        <w:rPr>
          <w:rFonts w:ascii="Times New Roman" w:hAnsi="Times New Roman"/>
          <w:sz w:val="24"/>
          <w:szCs w:val="24"/>
        </w:rPr>
        <w:t>Кто осуществляет уход за воинским захоронением:</w:t>
      </w:r>
      <w:r w:rsidRPr="00C77C97">
        <w:rPr>
          <w:rFonts w:ascii="Times New Roman" w:hAnsi="Times New Roman"/>
          <w:sz w:val="24"/>
          <w:szCs w:val="24"/>
          <w:u w:val="single"/>
        </w:rPr>
        <w:t>Администрация городского поселения «Опочка»,_________________________</w:t>
      </w:r>
    </w:p>
    <w:p w:rsidR="00265207" w:rsidRDefault="00265207" w:rsidP="003F00DA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Default="00265207" w:rsidP="003F00DA">
      <w:pPr>
        <w:pStyle w:val="NoSpacing"/>
        <w:rPr>
          <w:rFonts w:ascii="Times New Roman" w:hAnsi="Times New Roman"/>
          <w:sz w:val="24"/>
          <w:szCs w:val="24"/>
        </w:rPr>
      </w:pPr>
    </w:p>
    <w:p w:rsidR="00265207" w:rsidRDefault="00265207" w:rsidP="003F00DA">
      <w:pPr>
        <w:pStyle w:val="NoSpacing"/>
        <w:rPr>
          <w:rFonts w:ascii="Times New Roman" w:hAnsi="Times New Roman"/>
          <w:sz w:val="24"/>
          <w:szCs w:val="24"/>
        </w:rPr>
      </w:pPr>
    </w:p>
    <w:p w:rsidR="00265207" w:rsidRDefault="00265207" w:rsidP="003F00DA">
      <w:pPr>
        <w:pStyle w:val="NoSpacing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8 </w:t>
      </w:r>
      <w:r w:rsidRPr="00AE06DA">
        <w:rPr>
          <w:rFonts w:ascii="Times New Roman" w:hAnsi="Times New Roman"/>
          <w:sz w:val="24"/>
          <w:szCs w:val="24"/>
        </w:rPr>
        <w:t xml:space="preserve">. Фотоснимок  </w:t>
      </w:r>
      <w:r>
        <w:rPr>
          <w:rFonts w:ascii="Times New Roman" w:hAnsi="Times New Roman"/>
          <w:sz w:val="24"/>
          <w:szCs w:val="24"/>
        </w:rPr>
        <w:t>воинского захоронения.                                                                            9</w:t>
      </w:r>
      <w:r w:rsidRPr="00AE06DA">
        <w:rPr>
          <w:rFonts w:ascii="Times New Roman" w:hAnsi="Times New Roman"/>
          <w:sz w:val="24"/>
          <w:szCs w:val="24"/>
        </w:rPr>
        <w:t>. Схема расположения</w:t>
      </w:r>
      <w:r>
        <w:rPr>
          <w:rFonts w:ascii="Times New Roman" w:hAnsi="Times New Roman"/>
          <w:sz w:val="24"/>
          <w:szCs w:val="24"/>
        </w:rPr>
        <w:t xml:space="preserve"> воинскогозахоронения.                                                                       </w:t>
      </w:r>
    </w:p>
    <w:p w:rsidR="00265207" w:rsidRDefault="00265207" w:rsidP="003F00DA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Default="00265207" w:rsidP="003F00DA">
      <w:pPr>
        <w:pStyle w:val="NoSpacing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_x0000_s1031" type="#_x0000_t202" style="position:absolute;margin-left:563.9pt;margin-top:143.15pt;width:70.5pt;height:21pt;z-index:251654656" stroked="f">
            <v:textbox style="mso-fit-shape-to-text:t" inset="0,0,0,0">
              <w:txbxContent>
                <w:p w:rsidR="00265207" w:rsidRPr="005655E4" w:rsidRDefault="00265207" w:rsidP="00F26212">
                  <w:pPr>
                    <w:pStyle w:val="Caption"/>
                    <w:rPr>
                      <w:noProof/>
                    </w:rPr>
                  </w:pPr>
                  <w:r w:rsidRPr="008E4D5B">
                    <w:rPr>
                      <w:color w:val="auto"/>
                    </w:rPr>
                    <w:t>ул. Пролетарская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12" style="position:absolute;margin-left:563.9pt;margin-top:41.55pt;width:15pt;height:14.25pt;z-index:251653632" fillcolor="red"/>
        </w:pict>
      </w:r>
      <w:r>
        <w:rPr>
          <w:noProof/>
          <w:lang w:eastAsia="ru-RU"/>
        </w:rPr>
        <w:pict>
          <v:shape id="Рисунок 1" o:spid="_x0000_i1028" type="#_x0000_t75" alt="http://vov-opochka.ru/sites/default/files/styles/large/public/zahor/2012/04/img_143.jpg?itok=9Ot_4nKU" style="width:224.25pt;height:295.5pt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4" o:spid="_x0000_s1033" type="#_x0000_t75" style="position:absolute;margin-left:461.55pt;margin-top:17.9pt;width:190.5pt;height:283.5pt;z-index:-251665920;visibility:visible;mso-position-horizontal-relative:text;mso-position-vertical-relative:text">
            <v:imagedata r:id="rId10" o:title=""/>
          </v:shape>
        </w:pict>
      </w:r>
    </w:p>
    <w:p w:rsidR="00265207" w:rsidRDefault="00265207" w:rsidP="003F00DA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Default="00265207" w:rsidP="00876E62">
      <w:pPr>
        <w:rPr>
          <w:rFonts w:ascii="Times New Roman" w:hAnsi="Times New Roman"/>
          <w:sz w:val="24"/>
          <w:szCs w:val="24"/>
        </w:rPr>
      </w:pPr>
    </w:p>
    <w:p w:rsidR="00265207" w:rsidRDefault="00265207" w:rsidP="00876E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Подписи представителей, заверенные печатью:</w:t>
      </w:r>
    </w:p>
    <w:p w:rsidR="00265207" w:rsidRDefault="00265207" w:rsidP="00876E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Представитель военного комиссариата                                                        Представитель местного органа власти</w:t>
      </w:r>
    </w:p>
    <w:p w:rsidR="00265207" w:rsidRPr="0004228A" w:rsidRDefault="00265207" w:rsidP="00876E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                                                                  ___________________________ А.И.Долгоносов</w:t>
      </w:r>
    </w:p>
    <w:p w:rsidR="00265207" w:rsidRDefault="00265207" w:rsidP="00876E62">
      <w:pPr>
        <w:spacing w:after="0" w:line="240" w:lineRule="auto"/>
        <w:jc w:val="right"/>
        <w:rPr>
          <w:rFonts w:ascii="Times New Roman" w:hAnsi="Times New Roman"/>
        </w:rPr>
      </w:pPr>
    </w:p>
    <w:p w:rsidR="00265207" w:rsidRPr="00721CCF" w:rsidRDefault="00265207" w:rsidP="00876E62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Псковская область</w:t>
      </w:r>
    </w:p>
    <w:p w:rsidR="00265207" w:rsidRPr="00721CCF" w:rsidRDefault="00265207" w:rsidP="00876E62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Опочецкий район</w:t>
      </w:r>
    </w:p>
    <w:p w:rsidR="00265207" w:rsidRPr="00721CCF" w:rsidRDefault="00265207" w:rsidP="00876E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ПАСПОРТ</w:t>
      </w:r>
    </w:p>
    <w:p w:rsidR="00265207" w:rsidRPr="00721CCF" w:rsidRDefault="00265207" w:rsidP="00876E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воинского захоронения</w:t>
      </w:r>
    </w:p>
    <w:p w:rsidR="00265207" w:rsidRDefault="00265207" w:rsidP="00876E62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65207" w:rsidRPr="005A2A7A" w:rsidRDefault="00265207" w:rsidP="005A2A7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A2A7A">
        <w:rPr>
          <w:rFonts w:ascii="Times New Roman" w:hAnsi="Times New Roman"/>
          <w:sz w:val="24"/>
          <w:szCs w:val="24"/>
        </w:rPr>
        <w:t xml:space="preserve">Место и дата захоронения </w:t>
      </w:r>
      <w:r w:rsidRPr="005A2A7A">
        <w:rPr>
          <w:rFonts w:ascii="Times New Roman" w:hAnsi="Times New Roman"/>
          <w:sz w:val="24"/>
          <w:szCs w:val="24"/>
          <w:u w:val="single"/>
        </w:rPr>
        <w:t xml:space="preserve"> Псковская область, Опочецкий район, г. Опочка, Городской вал _05.07.1941 – 25.10.1946 гг._____________</w:t>
      </w:r>
    </w:p>
    <w:p w:rsidR="00265207" w:rsidRDefault="00265207" w:rsidP="00876E62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(область, район, город, сельсовет, населенный пункт)</w:t>
      </w:r>
    </w:p>
    <w:p w:rsidR="00265207" w:rsidRDefault="00265207" w:rsidP="00876E62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</w:p>
    <w:p w:rsidR="00265207" w:rsidRPr="005A2A7A" w:rsidRDefault="00265207" w:rsidP="005A2A7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5A2A7A">
        <w:rPr>
          <w:rFonts w:ascii="Times New Roman" w:hAnsi="Times New Roman"/>
          <w:sz w:val="24"/>
          <w:szCs w:val="24"/>
        </w:rPr>
        <w:t>Тип захоронения __</w:t>
      </w:r>
      <w:r w:rsidRPr="005A2A7A">
        <w:rPr>
          <w:rFonts w:ascii="Times New Roman" w:hAnsi="Times New Roman"/>
          <w:sz w:val="24"/>
          <w:szCs w:val="24"/>
          <w:u w:val="single"/>
        </w:rPr>
        <w:t>воинское кладбище</w:t>
      </w:r>
      <w:r w:rsidRPr="005A2A7A"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265207" w:rsidRPr="00721CCF" w:rsidRDefault="00265207" w:rsidP="00876E62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 кладбище, братская могила, индивидуальная могила, место массового уничтожения)</w:t>
      </w:r>
    </w:p>
    <w:p w:rsidR="00265207" w:rsidRDefault="00265207" w:rsidP="00876E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Pr="005A2A7A" w:rsidRDefault="00265207" w:rsidP="005A2A7A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Размеры захоронения</w:t>
      </w:r>
      <w:r w:rsidRPr="005A2A7A">
        <w:rPr>
          <w:rFonts w:ascii="Times New Roman" w:hAnsi="Times New Roman"/>
          <w:sz w:val="24"/>
          <w:szCs w:val="24"/>
        </w:rPr>
        <w:t>__</w:t>
      </w:r>
      <w:r w:rsidRPr="005A2A7A">
        <w:rPr>
          <w:rFonts w:ascii="Times New Roman" w:hAnsi="Times New Roman"/>
          <w:color w:val="2E2E2E"/>
          <w:sz w:val="24"/>
          <w:szCs w:val="24"/>
          <w:u w:val="single"/>
          <w:lang w:eastAsia="ru-RU"/>
        </w:rPr>
        <w:t>Ширина - 8 м, длина - 12 м, высота 3,5 м. Площадь - 96 кв. м.</w:t>
      </w:r>
      <w:r w:rsidRPr="00AA157A">
        <w:rPr>
          <w:rFonts w:ascii="Times New Roman" w:hAnsi="Times New Roman"/>
          <w:color w:val="2E2E2E"/>
          <w:sz w:val="24"/>
          <w:szCs w:val="24"/>
          <w:u w:val="single"/>
          <w:lang w:eastAsia="ru-RU"/>
        </w:rPr>
        <w:t>__________________________________________</w:t>
      </w:r>
    </w:p>
    <w:p w:rsidR="00265207" w:rsidRDefault="00265207" w:rsidP="00876E6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265207" w:rsidRDefault="00265207" w:rsidP="005A2A7A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A2A7A">
        <w:rPr>
          <w:rFonts w:ascii="Times New Roman" w:hAnsi="Times New Roman"/>
          <w:sz w:val="24"/>
          <w:szCs w:val="24"/>
        </w:rPr>
        <w:t>Краткое описание памятника (надгробия) на захоронении</w:t>
      </w:r>
      <w:r w:rsidRPr="00007093">
        <w:rPr>
          <w:u w:val="single"/>
        </w:rPr>
        <w:t>_</w:t>
      </w:r>
      <w:r w:rsidRPr="005A2A7A">
        <w:rPr>
          <w:rFonts w:ascii="Times New Roman" w:hAnsi="Times New Roman"/>
          <w:sz w:val="24"/>
          <w:szCs w:val="24"/>
          <w:u w:val="single"/>
          <w:lang w:eastAsia="ru-RU"/>
        </w:rPr>
        <w:t>Растрелянные и погибшие революционеры, большевики, участники гражданской войны, погибшие офицеры и воины при освобождении г. Опочка в Великую Отечественную войны 1941-1945 гг. Воинское кладбище (1 братская и 2 индивидуальных могил) - имеет ограждение из металлической цепи и бетонных столбиков. Скульптура воина-гвардейца с обнаженной головой и автоматом в руках. Траурные списки из металла. Установлен в сентябре 1956 года.  Автор неизвестен. Две индивидуальные могилы с бетонными надгробиями.  Содержание надписи: "Вечная слава героям, павшим в боях за Родину в годы гражданской и Великой Отечественной войн"Переза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хоронение в индивидуальную моги</w:t>
      </w:r>
      <w:r w:rsidRPr="005A2A7A">
        <w:rPr>
          <w:rFonts w:ascii="Times New Roman" w:hAnsi="Times New Roman"/>
          <w:sz w:val="24"/>
          <w:szCs w:val="24"/>
          <w:u w:val="single"/>
          <w:lang w:eastAsia="ru-RU"/>
        </w:rPr>
        <w:t>л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у</w:t>
      </w:r>
      <w:r w:rsidRPr="005A2A7A">
        <w:rPr>
          <w:rFonts w:ascii="Times New Roman" w:hAnsi="Times New Roman"/>
          <w:sz w:val="24"/>
          <w:szCs w:val="24"/>
          <w:u w:val="single"/>
          <w:lang w:eastAsia="ru-RU"/>
        </w:rPr>
        <w:t xml:space="preserve"> праха партизанки Жуковой О.А. было произведено в 1991 году.Захоронение находится в г. Опочка, в парке на Городском валу.</w:t>
      </w:r>
      <w:r w:rsidRPr="005A2A7A">
        <w:rPr>
          <w:rFonts w:ascii="Times New Roman" w:hAnsi="Times New Roman"/>
          <w:sz w:val="24"/>
          <w:szCs w:val="24"/>
          <w:lang w:eastAsia="ru-RU"/>
        </w:rPr>
        <w:t> </w:t>
      </w:r>
    </w:p>
    <w:p w:rsidR="00265207" w:rsidRDefault="00265207" w:rsidP="005A2A7A">
      <w:pPr>
        <w:pStyle w:val="ListParagraph"/>
        <w:rPr>
          <w:rFonts w:ascii="Times New Roman" w:hAnsi="Times New Roman"/>
          <w:sz w:val="24"/>
          <w:szCs w:val="24"/>
          <w:lang w:eastAsia="ru-RU"/>
        </w:rPr>
      </w:pPr>
    </w:p>
    <w:p w:rsidR="00265207" w:rsidRPr="005A2A7A" w:rsidRDefault="00265207" w:rsidP="005A2A7A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A2A7A">
        <w:rPr>
          <w:rFonts w:ascii="Times New Roman" w:hAnsi="Times New Roman"/>
          <w:sz w:val="24"/>
          <w:szCs w:val="24"/>
        </w:rPr>
        <w:t>Количество захороненных:</w:t>
      </w:r>
    </w:p>
    <w:p w:rsidR="00265207" w:rsidRDefault="00265207" w:rsidP="00876E6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1795"/>
        <w:gridCol w:w="1796"/>
        <w:gridCol w:w="1795"/>
        <w:gridCol w:w="1796"/>
        <w:gridCol w:w="1795"/>
        <w:gridCol w:w="1796"/>
        <w:gridCol w:w="2062"/>
      </w:tblGrid>
      <w:tr w:rsidR="00265207" w:rsidRPr="00B362DC" w:rsidTr="0064102D">
        <w:trPr>
          <w:trHeight w:val="128"/>
        </w:trPr>
        <w:tc>
          <w:tcPr>
            <w:tcW w:w="1951" w:type="dxa"/>
            <w:vMerge w:val="restart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Всего</w:t>
            </w:r>
          </w:p>
        </w:tc>
        <w:tc>
          <w:tcPr>
            <w:tcW w:w="10773" w:type="dxa"/>
            <w:gridSpan w:val="6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 том числе по категориям</w:t>
            </w:r>
          </w:p>
        </w:tc>
        <w:tc>
          <w:tcPr>
            <w:tcW w:w="2062" w:type="dxa"/>
            <w:vMerge w:val="restart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Примечание</w:t>
            </w:r>
          </w:p>
        </w:tc>
      </w:tr>
      <w:tr w:rsidR="00265207" w:rsidRPr="00B362DC" w:rsidTr="0064102D">
        <w:trPr>
          <w:trHeight w:val="128"/>
        </w:trPr>
        <w:tc>
          <w:tcPr>
            <w:tcW w:w="1951" w:type="dxa"/>
            <w:vMerge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91" w:type="dxa"/>
            <w:gridSpan w:val="2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Военнослужащих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Участников сопротивления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Жертв войны</w:t>
            </w:r>
          </w:p>
        </w:tc>
        <w:tc>
          <w:tcPr>
            <w:tcW w:w="2062" w:type="dxa"/>
            <w:vMerge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64102D">
        <w:trPr>
          <w:trHeight w:val="127"/>
        </w:trPr>
        <w:tc>
          <w:tcPr>
            <w:tcW w:w="1951" w:type="dxa"/>
            <w:vMerge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5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2062" w:type="dxa"/>
            <w:vMerge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64102D">
        <w:tc>
          <w:tcPr>
            <w:tcW w:w="1951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95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796" w:type="dxa"/>
          </w:tcPr>
          <w:p w:rsidR="00265207" w:rsidRPr="00B362DC" w:rsidRDefault="00265207" w:rsidP="00641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795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641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641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265207" w:rsidRPr="00B362DC" w:rsidRDefault="00265207" w:rsidP="00641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5207" w:rsidRPr="001B20D6" w:rsidRDefault="00265207" w:rsidP="00876E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5A2A7A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Персональные сведения о </w:t>
      </w:r>
      <w:r w:rsidRPr="00AE06DA">
        <w:rPr>
          <w:rFonts w:ascii="Times New Roman" w:hAnsi="Times New Roman"/>
          <w:sz w:val="24"/>
          <w:szCs w:val="24"/>
        </w:rPr>
        <w:t>захороненных:</w:t>
      </w:r>
    </w:p>
    <w:p w:rsidR="00265207" w:rsidRDefault="00265207" w:rsidP="002320C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tbl>
      <w:tblPr>
        <w:tblW w:w="14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93"/>
        <w:gridCol w:w="2268"/>
        <w:gridCol w:w="1276"/>
        <w:gridCol w:w="2126"/>
        <w:gridCol w:w="2126"/>
        <w:gridCol w:w="1741"/>
      </w:tblGrid>
      <w:tr w:rsidR="00265207" w:rsidRPr="00EB0093" w:rsidTr="0064102D">
        <w:trPr>
          <w:trHeight w:val="59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793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Фамилия, имя, отчество</w:t>
            </w:r>
          </w:p>
        </w:tc>
        <w:tc>
          <w:tcPr>
            <w:tcW w:w="2268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Воинское звание</w:t>
            </w:r>
          </w:p>
        </w:tc>
        <w:tc>
          <w:tcPr>
            <w:tcW w:w="1276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Год рождения</w:t>
            </w:r>
          </w:p>
        </w:tc>
        <w:tc>
          <w:tcPr>
            <w:tcW w:w="2126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Дата гибели или захоронения</w:t>
            </w:r>
          </w:p>
        </w:tc>
        <w:tc>
          <w:tcPr>
            <w:tcW w:w="2126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Место захоронения</w:t>
            </w:r>
          </w:p>
        </w:tc>
        <w:tc>
          <w:tcPr>
            <w:tcW w:w="1741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 xml:space="preserve">Откуда перезахоронен </w:t>
            </w:r>
          </w:p>
        </w:tc>
      </w:tr>
      <w:tr w:rsidR="00265207" w:rsidRPr="00EB0093" w:rsidTr="0064102D">
        <w:trPr>
          <w:trHeight w:val="273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Андреев Владимир Андреевич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мл.лейтенант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1913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64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Андриенко Антон Евтихович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ст.сержант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1907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39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Волков Васи</w:t>
            </w: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softHyphen/>
              <w:t>лий Сергеевич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подполковник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1901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17.07.1944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74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Гречнев Александр Григорьевич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13.07.1944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4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Гришков Иван Ефимович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Губанов Павел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17.07.1944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9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Жукова Ольга Ивановна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партизан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16.09.1943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0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Заостровский Иван Константинович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99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Захарченко Борис Николаевич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майор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</w:t>
            </w: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softHyphen/>
              <w:t>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9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Истомин Василий Георгиевич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49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Кожевников Александр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мл.сержант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1919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08.07.1941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Конунников Яков Яковлевич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гв.старшина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31.08.1945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Логинов Иван Анисимович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гв.ст.лейтенант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8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Лукашонов Петр Аркадьевич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12.09.1943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39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Малетин Александр Афанасьевич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1926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Морозов Тихон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03.07.1944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4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Москвин Никита Кузьмич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военнослужащий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07.1941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99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Нилов Максим Нилович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1918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09.07.1941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0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Осадченко Иван Тимофеевич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13.07.1944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Павлов Иван Павлович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1900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13.07.1944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6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Петренко Алексей Константинович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25.10.1946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2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Пикуленко Александр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13.07.1944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84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Поздяев Павел Филиппович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14.06.1944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0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Пхпкадзе Григорий Михайлович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1921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Рубчевский Николай Митрофанович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1910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Сафин МеросадСафинович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1923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14.06.1944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8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Сидоров николай Ильич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16.07.1944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8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Синельников Вячеслав Тихонович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07.08.1944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Сорокин Сергей Дмитриевич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4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Тихоненко Тарас федорович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мл.лейтенант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1909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5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Трайдук Петр Маркович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1915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14.07.1944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0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Тришкин Наум Кирсанович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1914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21.07.1944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Трубников Тимофей Вуколович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тех.инт. 2 раз.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05.07.1941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6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Ульянов Александр Дмитриевич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1924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13.07.1944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5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Фактов Иосиф Моисеевич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ст.сержант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1917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17.07.1944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2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Федоров Иван Федорович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красноармеец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6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Фролов Елизар Данилович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гв.рядовой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15.05.1945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Харин Константин Ильич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капитан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1908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13.07.1944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Черенцов Петр Захарович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1910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02.08.1944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8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Чесноков Афанасий Павлович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рядовой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30.09.1945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39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Шевелев Иван Васильевич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1918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22.10.1944 г.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70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99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0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03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1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2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6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8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8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3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5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0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6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5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2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0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8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8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3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5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0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6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5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2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0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8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8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4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5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0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6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5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84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0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89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8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8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3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5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0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0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6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99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5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2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0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8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3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6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0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109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333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3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111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27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112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3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113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91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114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6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115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199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116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95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117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78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118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32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119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  <w:tr w:rsidR="00265207" w:rsidRPr="00EB0093" w:rsidTr="0064102D">
        <w:trPr>
          <w:trHeight w:val="249"/>
        </w:trPr>
        <w:tc>
          <w:tcPr>
            <w:tcW w:w="560" w:type="dxa"/>
          </w:tcPr>
          <w:p w:rsidR="00265207" w:rsidRPr="004639A2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120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неизвестный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 w:rsidRPr="00EB0093">
              <w:rPr>
                <w:rFonts w:ascii="Times New Roman" w:hAnsi="Times New Roman"/>
                <w:color w:val="000000"/>
                <w:spacing w:val="4"/>
                <w:lang w:eastAsia="ru-RU"/>
              </w:rPr>
              <w:t> </w:t>
            </w:r>
          </w:p>
        </w:tc>
        <w:tc>
          <w:tcPr>
            <w:tcW w:w="2126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64102D">
            <w:pPr>
              <w:pStyle w:val="NoSpacing"/>
              <w:spacing w:after="100" w:afterAutospacing="1"/>
              <w:rPr>
                <w:rFonts w:ascii="Times New Roman" w:hAnsi="Times New Roman"/>
              </w:rPr>
            </w:pPr>
          </w:p>
        </w:tc>
      </w:tr>
    </w:tbl>
    <w:p w:rsidR="00265207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</w:p>
    <w:p w:rsidR="00265207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</w:p>
    <w:p w:rsidR="00265207" w:rsidRPr="0004228A" w:rsidRDefault="00265207" w:rsidP="0004228A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4228A">
        <w:rPr>
          <w:rFonts w:ascii="Times New Roman" w:hAnsi="Times New Roman"/>
          <w:sz w:val="24"/>
          <w:szCs w:val="24"/>
        </w:rPr>
        <w:t>Кто осуществляет уход за воинским захоронением:</w:t>
      </w:r>
      <w:r w:rsidRPr="0004228A">
        <w:rPr>
          <w:rFonts w:ascii="Times New Roman" w:hAnsi="Times New Roman"/>
          <w:sz w:val="24"/>
          <w:szCs w:val="24"/>
          <w:u w:val="single"/>
        </w:rPr>
        <w:t>Администрация городского поселения «Опочка»,_________________________</w:t>
      </w:r>
    </w:p>
    <w:p w:rsidR="00265207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</w:p>
    <w:p w:rsidR="00265207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</w:p>
    <w:p w:rsidR="00265207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</w:p>
    <w:p w:rsidR="00265207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</w:p>
    <w:p w:rsidR="00265207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</w:p>
    <w:p w:rsidR="00265207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</w:p>
    <w:p w:rsidR="00265207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</w:p>
    <w:p w:rsidR="00265207" w:rsidRDefault="00265207" w:rsidP="00AA157A">
      <w:pPr>
        <w:pStyle w:val="NoSpacing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8</w:t>
      </w:r>
      <w:r w:rsidRPr="00AE06DA">
        <w:rPr>
          <w:rFonts w:ascii="Times New Roman" w:hAnsi="Times New Roman"/>
          <w:sz w:val="24"/>
          <w:szCs w:val="24"/>
        </w:rPr>
        <w:t xml:space="preserve">. Фотоснимок  </w:t>
      </w:r>
      <w:r>
        <w:rPr>
          <w:rFonts w:ascii="Times New Roman" w:hAnsi="Times New Roman"/>
          <w:sz w:val="24"/>
          <w:szCs w:val="24"/>
        </w:rPr>
        <w:t>воинского захоронения.                                            9</w:t>
      </w:r>
      <w:r w:rsidRPr="00AE06DA">
        <w:rPr>
          <w:rFonts w:ascii="Times New Roman" w:hAnsi="Times New Roman"/>
          <w:sz w:val="24"/>
          <w:szCs w:val="24"/>
        </w:rPr>
        <w:t>. Схема расположения</w:t>
      </w:r>
      <w:r>
        <w:rPr>
          <w:rFonts w:ascii="Times New Roman" w:hAnsi="Times New Roman"/>
          <w:sz w:val="24"/>
          <w:szCs w:val="24"/>
        </w:rPr>
        <w:t xml:space="preserve"> воинскогозахоронения.                                                                       </w:t>
      </w:r>
    </w:p>
    <w:p w:rsidR="00265207" w:rsidRDefault="00265207" w:rsidP="00AA157A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Pr="00EB0093" w:rsidRDefault="00265207" w:rsidP="00AA157A">
      <w:pPr>
        <w:pStyle w:val="NoSpacing"/>
        <w:spacing w:after="100" w:afterAutospacing="1"/>
        <w:ind w:left="644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4" type="#_x0000_t12" style="position:absolute;left:0;text-align:left;margin-left:6in;margin-top:166.15pt;width:15pt;height:14.25pt;z-index:251664896" fillcolor="red"/>
        </w:pict>
      </w:r>
      <w:r>
        <w:rPr>
          <w:noProof/>
          <w:lang w:eastAsia="ru-RU"/>
        </w:rPr>
        <w:pict>
          <v:shape id="_x0000_i1029" type="#_x0000_t75" alt="http://vov-opochka.ru/sites/default/files/styles/large/public/zahor/2012/04/img_102.jpg?itok=IHj2N4HM" style="width:259.5pt;height:243pt;visibility:visible">
            <v:imagedata r:id="rId11" o:title="" cropbottom="8847f" cropleft="8574f" cropright="3978f"/>
          </v:shape>
        </w:pict>
      </w:r>
      <w:r>
        <w:rPr>
          <w:noProof/>
          <w:lang w:eastAsia="ru-RU"/>
        </w:rPr>
        <w:pict>
          <v:shape id="Рисунок 5" o:spid="_x0000_i1030" type="#_x0000_t75" style="width:199.5pt;height:3in;visibility:visible">
            <v:imagedata r:id="rId12" o:title=""/>
          </v:shape>
        </w:pict>
      </w:r>
    </w:p>
    <w:p w:rsidR="00265207" w:rsidRDefault="00265207" w:rsidP="00876E62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Default="00265207" w:rsidP="00876E62">
      <w:pPr>
        <w:pStyle w:val="NoSpacing"/>
        <w:rPr>
          <w:rFonts w:ascii="Times New Roman" w:hAnsi="Times New Roman"/>
          <w:b/>
          <w:sz w:val="32"/>
          <w:szCs w:val="32"/>
        </w:rPr>
      </w:pPr>
    </w:p>
    <w:p w:rsidR="00265207" w:rsidRDefault="00265207" w:rsidP="00C11C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Подписи представителей, заверенные печатью:</w:t>
      </w:r>
    </w:p>
    <w:p w:rsidR="00265207" w:rsidRDefault="00265207" w:rsidP="00C11C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Представитель военного комиссариата                                                                                        Представитель местного органа власти</w:t>
      </w:r>
    </w:p>
    <w:p w:rsidR="00265207" w:rsidRPr="00B362DC" w:rsidRDefault="00265207" w:rsidP="000422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                                                              ___________________________ А.И.Долгоносов</w:t>
      </w:r>
    </w:p>
    <w:p w:rsidR="00265207" w:rsidRPr="00721CCF" w:rsidRDefault="00265207" w:rsidP="0004228A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Псковская область</w:t>
      </w:r>
    </w:p>
    <w:p w:rsidR="00265207" w:rsidRPr="00721CCF" w:rsidRDefault="00265207" w:rsidP="0004228A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Опочецкий район</w:t>
      </w:r>
    </w:p>
    <w:p w:rsidR="00265207" w:rsidRPr="00721CCF" w:rsidRDefault="00265207" w:rsidP="000422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ПАСПОРТ</w:t>
      </w:r>
    </w:p>
    <w:p w:rsidR="00265207" w:rsidRPr="00721CCF" w:rsidRDefault="00265207" w:rsidP="000422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воинского захоронения</w:t>
      </w:r>
    </w:p>
    <w:p w:rsidR="00265207" w:rsidRDefault="00265207" w:rsidP="0004228A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65207" w:rsidRPr="00721CCF" w:rsidRDefault="00265207" w:rsidP="0004228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и дата захоронения </w:t>
      </w:r>
      <w:r>
        <w:rPr>
          <w:rFonts w:ascii="Times New Roman" w:hAnsi="Times New Roman"/>
          <w:sz w:val="24"/>
          <w:szCs w:val="24"/>
          <w:u w:val="single"/>
        </w:rPr>
        <w:t xml:space="preserve"> Псковская область, Опочецкий район, г. Опочка,_Покровское кладбище_</w:t>
      </w:r>
      <w:r w:rsidRPr="00386C13">
        <w:rPr>
          <w:rFonts w:ascii="Times New Roman" w:hAnsi="Times New Roman"/>
          <w:color w:val="2E2E2E"/>
          <w:sz w:val="24"/>
          <w:szCs w:val="24"/>
          <w:u w:val="single"/>
          <w:lang w:eastAsia="ru-RU"/>
        </w:rPr>
        <w:t>июль 1944 - 29.06.1946 гг.</w:t>
      </w:r>
      <w:r>
        <w:rPr>
          <w:rFonts w:ascii="Times New Roman" w:hAnsi="Times New Roman"/>
          <w:color w:val="2E2E2E"/>
          <w:sz w:val="24"/>
          <w:szCs w:val="24"/>
          <w:u w:val="single"/>
          <w:lang w:eastAsia="ru-RU"/>
        </w:rPr>
        <w:t>______</w:t>
      </w:r>
    </w:p>
    <w:p w:rsidR="00265207" w:rsidRDefault="00265207" w:rsidP="0004228A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(область, район, город, сельсовет, населенный пункт)</w:t>
      </w:r>
    </w:p>
    <w:p w:rsidR="00265207" w:rsidRDefault="00265207" w:rsidP="0004228A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</w:p>
    <w:p w:rsidR="00265207" w:rsidRPr="00721CCF" w:rsidRDefault="00265207" w:rsidP="0004228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Тип захоронения _________________</w:t>
      </w:r>
      <w:r w:rsidRPr="00386C13">
        <w:rPr>
          <w:rFonts w:ascii="Georgia" w:hAnsi="Georgia"/>
          <w:color w:val="2E2E2E"/>
          <w:sz w:val="20"/>
          <w:szCs w:val="20"/>
          <w:u w:val="single"/>
          <w:lang w:eastAsia="ru-RU"/>
        </w:rPr>
        <w:t>Воинский участок кладбища</w:t>
      </w:r>
      <w:r>
        <w:rPr>
          <w:rFonts w:ascii="Georgia" w:hAnsi="Georgia"/>
          <w:color w:val="2E2E2E"/>
          <w:sz w:val="20"/>
          <w:szCs w:val="20"/>
          <w:u w:val="single"/>
          <w:lang w:eastAsia="ru-RU"/>
        </w:rPr>
        <w:t>________________________________________________________</w:t>
      </w:r>
    </w:p>
    <w:p w:rsidR="00265207" w:rsidRPr="00721CCF" w:rsidRDefault="00265207" w:rsidP="0004228A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 кладбище, братская могила, индивидуальная могила, место массового уничтожения)</w:t>
      </w:r>
    </w:p>
    <w:p w:rsidR="00265207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Pr="00386C13" w:rsidRDefault="00265207" w:rsidP="0004228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Размеры захоронения</w:t>
      </w:r>
      <w:r w:rsidRPr="00386C13">
        <w:rPr>
          <w:rFonts w:ascii="Times New Roman" w:hAnsi="Times New Roman"/>
          <w:sz w:val="24"/>
          <w:szCs w:val="24"/>
          <w:u w:val="single"/>
        </w:rPr>
        <w:t xml:space="preserve">___      </w:t>
      </w:r>
      <w:r w:rsidRPr="00386C13">
        <w:rPr>
          <w:rFonts w:ascii="Georgia" w:hAnsi="Georgia"/>
          <w:color w:val="2E2E2E"/>
          <w:sz w:val="20"/>
          <w:szCs w:val="20"/>
          <w:u w:val="single"/>
          <w:lang w:eastAsia="ru-RU"/>
        </w:rPr>
        <w:t>Ширина - 4 м, длина - 5 м, высота 1,6 м. Площадь - 20 кв. м</w:t>
      </w:r>
      <w:r>
        <w:rPr>
          <w:rFonts w:ascii="Georgia" w:hAnsi="Georgia"/>
          <w:color w:val="2E2E2E"/>
          <w:sz w:val="20"/>
          <w:szCs w:val="20"/>
          <w:u w:val="single"/>
          <w:lang w:eastAsia="ru-RU"/>
        </w:rPr>
        <w:t>._________________________________________</w:t>
      </w:r>
    </w:p>
    <w:p w:rsidR="00265207" w:rsidRDefault="00265207" w:rsidP="0004228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pStyle w:val="NoSpacing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B20D6">
        <w:rPr>
          <w:rFonts w:ascii="Times New Roman" w:hAnsi="Times New Roman"/>
          <w:sz w:val="24"/>
          <w:szCs w:val="24"/>
        </w:rPr>
        <w:t>Краткое описание памятника (надгробия) на захоронении__</w:t>
      </w:r>
      <w:r w:rsidRPr="00386C13">
        <w:rPr>
          <w:rFonts w:ascii="Times New Roman" w:hAnsi="Times New Roman"/>
          <w:sz w:val="24"/>
          <w:szCs w:val="24"/>
          <w:u w:val="single"/>
          <w:lang w:eastAsia="ru-RU"/>
        </w:rPr>
        <w:t>Погибшие воины в годы Великой Отечественной войны в июле 1944 года при освобождении города Опочка и Опочецкого района.  Воинский участок кладбища - одна братская могила. Установлена стела из мрамора с выбитыми на ней фамилиями погибших в 1957году. Автор не известен. Вокруг могилы железная ограда. Содержание надписи: "полковник Рейзман И.А. - капитан Адонин М.Н. - мл. лейтенант Репин Л.А. - ст. лейтенант Шевелев И.В. - лейтенант Черноручкин - и другие."Перезахоронения производилось в июле 1971 года. </w:t>
      </w:r>
    </w:p>
    <w:p w:rsidR="00265207" w:rsidRPr="00386C13" w:rsidRDefault="00265207" w:rsidP="0004228A">
      <w:pPr>
        <w:pStyle w:val="NoSpacing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265207" w:rsidRDefault="00265207" w:rsidP="0004228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захороненных:</w:t>
      </w:r>
    </w:p>
    <w:p w:rsidR="00265207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1795"/>
        <w:gridCol w:w="1796"/>
        <w:gridCol w:w="1795"/>
        <w:gridCol w:w="1796"/>
        <w:gridCol w:w="1795"/>
        <w:gridCol w:w="1796"/>
        <w:gridCol w:w="2062"/>
      </w:tblGrid>
      <w:tr w:rsidR="00265207" w:rsidRPr="00B362DC" w:rsidTr="001B36A6">
        <w:trPr>
          <w:trHeight w:val="128"/>
        </w:trPr>
        <w:tc>
          <w:tcPr>
            <w:tcW w:w="1951" w:type="dxa"/>
            <w:vMerge w:val="restart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Всего</w:t>
            </w:r>
          </w:p>
        </w:tc>
        <w:tc>
          <w:tcPr>
            <w:tcW w:w="10773" w:type="dxa"/>
            <w:gridSpan w:val="6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 том числе по категориям</w:t>
            </w:r>
          </w:p>
        </w:tc>
        <w:tc>
          <w:tcPr>
            <w:tcW w:w="2062" w:type="dxa"/>
            <w:vMerge w:val="restart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Примечание</w:t>
            </w:r>
          </w:p>
        </w:tc>
      </w:tr>
      <w:tr w:rsidR="00265207" w:rsidRPr="00B362DC" w:rsidTr="001B36A6">
        <w:trPr>
          <w:trHeight w:val="128"/>
        </w:trPr>
        <w:tc>
          <w:tcPr>
            <w:tcW w:w="1951" w:type="dxa"/>
            <w:vMerge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91" w:type="dxa"/>
            <w:gridSpan w:val="2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Военнослужащих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Участников сопротивления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Жертв войны</w:t>
            </w:r>
          </w:p>
        </w:tc>
        <w:tc>
          <w:tcPr>
            <w:tcW w:w="2062" w:type="dxa"/>
            <w:vMerge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1B36A6">
        <w:trPr>
          <w:trHeight w:val="127"/>
        </w:trPr>
        <w:tc>
          <w:tcPr>
            <w:tcW w:w="1951" w:type="dxa"/>
            <w:vMerge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2062" w:type="dxa"/>
            <w:vMerge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1B36A6">
        <w:tc>
          <w:tcPr>
            <w:tcW w:w="1951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265207" w:rsidRPr="00B362DC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5207" w:rsidRPr="001B20D6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Персональные сведения о </w:t>
      </w:r>
      <w:r w:rsidRPr="00AE06DA">
        <w:rPr>
          <w:rFonts w:ascii="Times New Roman" w:hAnsi="Times New Roman"/>
          <w:sz w:val="24"/>
          <w:szCs w:val="24"/>
        </w:rPr>
        <w:t>захороненных:</w:t>
      </w:r>
    </w:p>
    <w:p w:rsidR="00265207" w:rsidRDefault="00265207" w:rsidP="0004228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14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93"/>
        <w:gridCol w:w="2268"/>
        <w:gridCol w:w="1276"/>
        <w:gridCol w:w="2126"/>
        <w:gridCol w:w="2126"/>
        <w:gridCol w:w="1741"/>
      </w:tblGrid>
      <w:tr w:rsidR="00265207" w:rsidRPr="00EB0093" w:rsidTr="001B36A6">
        <w:trPr>
          <w:trHeight w:val="743"/>
        </w:trPr>
        <w:tc>
          <w:tcPr>
            <w:tcW w:w="560" w:type="dxa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793" w:type="dxa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Фамилия, имя, отчество</w:t>
            </w:r>
          </w:p>
        </w:tc>
        <w:tc>
          <w:tcPr>
            <w:tcW w:w="2268" w:type="dxa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Воинское звание</w:t>
            </w:r>
          </w:p>
        </w:tc>
        <w:tc>
          <w:tcPr>
            <w:tcW w:w="1276" w:type="dxa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Год рождения</w:t>
            </w:r>
          </w:p>
        </w:tc>
        <w:tc>
          <w:tcPr>
            <w:tcW w:w="2126" w:type="dxa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Дата гибели или захоронения</w:t>
            </w:r>
          </w:p>
        </w:tc>
        <w:tc>
          <w:tcPr>
            <w:tcW w:w="2126" w:type="dxa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Место захоронения</w:t>
            </w:r>
          </w:p>
        </w:tc>
        <w:tc>
          <w:tcPr>
            <w:tcW w:w="1741" w:type="dxa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 xml:space="preserve">Откуда перезахоронен </w:t>
            </w:r>
          </w:p>
        </w:tc>
      </w:tr>
      <w:tr w:rsidR="00265207" w:rsidRPr="00EB0093" w:rsidTr="001B36A6">
        <w:trPr>
          <w:trHeight w:val="199"/>
        </w:trPr>
        <w:tc>
          <w:tcPr>
            <w:tcW w:w="560" w:type="dxa"/>
            <w:vAlign w:val="center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Ад</w:t>
            </w:r>
            <w:r w:rsidRPr="00EB0093">
              <w:rPr>
                <w:rFonts w:ascii="Times New Roman" w:hAnsi="Times New Roman"/>
              </w:rPr>
              <w:softHyphen/>
              <w:t>онин М.И.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капитан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1944 г.</w:t>
            </w:r>
          </w:p>
        </w:tc>
        <w:tc>
          <w:tcPr>
            <w:tcW w:w="2126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1B36A6">
        <w:trPr>
          <w:trHeight w:val="273"/>
        </w:trPr>
        <w:tc>
          <w:tcPr>
            <w:tcW w:w="560" w:type="dxa"/>
            <w:vAlign w:val="center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Рейзман И.А.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Полковник</w:t>
            </w:r>
            <w:r>
              <w:rPr>
                <w:rFonts w:ascii="Times New Roman" w:hAnsi="Times New Roman"/>
              </w:rPr>
              <w:t>, ком.арт. бригады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1902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1944 г.</w:t>
            </w:r>
          </w:p>
        </w:tc>
        <w:tc>
          <w:tcPr>
            <w:tcW w:w="2126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1B36A6">
        <w:trPr>
          <w:trHeight w:val="222"/>
        </w:trPr>
        <w:tc>
          <w:tcPr>
            <w:tcW w:w="560" w:type="dxa"/>
            <w:vAlign w:val="center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Репин Л.А.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 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1944 г.</w:t>
            </w:r>
          </w:p>
        </w:tc>
        <w:tc>
          <w:tcPr>
            <w:tcW w:w="2126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1B36A6">
        <w:trPr>
          <w:trHeight w:val="70"/>
        </w:trPr>
        <w:tc>
          <w:tcPr>
            <w:tcW w:w="560" w:type="dxa"/>
            <w:vAlign w:val="center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Сарычев Василий Трофимович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 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1946 г.</w:t>
            </w:r>
          </w:p>
        </w:tc>
        <w:tc>
          <w:tcPr>
            <w:tcW w:w="2126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1B36A6">
        <w:trPr>
          <w:trHeight w:val="116"/>
        </w:trPr>
        <w:tc>
          <w:tcPr>
            <w:tcW w:w="560" w:type="dxa"/>
            <w:vAlign w:val="center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Черноручкин В.В.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1919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1944 г.</w:t>
            </w:r>
          </w:p>
        </w:tc>
        <w:tc>
          <w:tcPr>
            <w:tcW w:w="2126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1B36A6">
        <w:trPr>
          <w:trHeight w:val="113"/>
        </w:trPr>
        <w:tc>
          <w:tcPr>
            <w:tcW w:w="560" w:type="dxa"/>
            <w:vAlign w:val="center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Шевелев И.В.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ст. лейтенант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1916 г.</w:t>
            </w:r>
          </w:p>
        </w:tc>
        <w:tc>
          <w:tcPr>
            <w:tcW w:w="212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1944 г.</w:t>
            </w:r>
          </w:p>
        </w:tc>
        <w:tc>
          <w:tcPr>
            <w:tcW w:w="2126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265207" w:rsidRPr="00EB0093" w:rsidTr="001B36A6">
        <w:trPr>
          <w:trHeight w:val="76"/>
        </w:trPr>
        <w:tc>
          <w:tcPr>
            <w:tcW w:w="560" w:type="dxa"/>
            <w:vAlign w:val="center"/>
          </w:tcPr>
          <w:p w:rsidR="00265207" w:rsidRPr="004639A2" w:rsidRDefault="00265207" w:rsidP="001B36A6">
            <w:pPr>
              <w:pStyle w:val="NoSpacing"/>
              <w:rPr>
                <w:rFonts w:ascii="Times New Roman" w:hAnsi="Times New Roman"/>
                <w:b/>
              </w:rPr>
            </w:pPr>
            <w:r w:rsidRPr="004639A2"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4793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Юдин Виталий Иванович</w:t>
            </w:r>
          </w:p>
        </w:tc>
        <w:tc>
          <w:tcPr>
            <w:tcW w:w="2268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гв. сержант</w:t>
            </w:r>
          </w:p>
        </w:tc>
        <w:tc>
          <w:tcPr>
            <w:tcW w:w="127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  <w:r w:rsidRPr="00EB0093">
              <w:rPr>
                <w:rFonts w:ascii="Times New Roman" w:hAnsi="Times New Roman"/>
              </w:rPr>
              <w:t>29.06.1946 г.</w:t>
            </w:r>
          </w:p>
        </w:tc>
        <w:tc>
          <w:tcPr>
            <w:tcW w:w="2126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EB0093" w:rsidRDefault="00265207" w:rsidP="001B36A6">
            <w:pPr>
              <w:pStyle w:val="NoSpacing"/>
              <w:rPr>
                <w:rFonts w:ascii="Times New Roman" w:hAnsi="Times New Roman"/>
              </w:rPr>
            </w:pPr>
          </w:p>
        </w:tc>
      </w:tr>
    </w:tbl>
    <w:p w:rsidR="00265207" w:rsidRPr="00AE06DA" w:rsidRDefault="00265207" w:rsidP="0004228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265207" w:rsidRPr="00AE06DA" w:rsidRDefault="00265207" w:rsidP="0004228A">
      <w:pPr>
        <w:spacing w:after="0" w:line="240" w:lineRule="auto"/>
        <w:ind w:right="-739"/>
        <w:rPr>
          <w:rFonts w:ascii="Times New Roman" w:hAnsi="Times New Roman"/>
        </w:rPr>
      </w:pPr>
    </w:p>
    <w:p w:rsidR="00265207" w:rsidRPr="00B362DC" w:rsidRDefault="00265207" w:rsidP="0004228A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7</w:t>
      </w:r>
      <w:r w:rsidRPr="00AE06DA">
        <w:rPr>
          <w:rFonts w:ascii="Times New Roman" w:hAnsi="Times New Roman"/>
          <w:sz w:val="24"/>
          <w:szCs w:val="24"/>
        </w:rPr>
        <w:t>. Кто осуществляет уход за воинским захоронением:</w:t>
      </w:r>
      <w:r>
        <w:rPr>
          <w:rFonts w:ascii="Times New Roman" w:hAnsi="Times New Roman"/>
          <w:sz w:val="24"/>
          <w:szCs w:val="24"/>
          <w:u w:val="single"/>
        </w:rPr>
        <w:t>Администрация городского поселения «Опочка».__________________________</w:t>
      </w:r>
    </w:p>
    <w:p w:rsidR="00265207" w:rsidRPr="00AE06DA" w:rsidRDefault="00265207" w:rsidP="0004228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9" o:spid="_x0000_s1035" type="#_x0000_t75" style="position:absolute;margin-left:442.05pt;margin-top:20.25pt;width:171pt;height:246pt;z-index:-251657728;visibility:visible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8</w:t>
      </w:r>
      <w:r w:rsidRPr="00AE06DA">
        <w:rPr>
          <w:rFonts w:ascii="Times New Roman" w:hAnsi="Times New Roman"/>
          <w:sz w:val="24"/>
          <w:szCs w:val="24"/>
        </w:rPr>
        <w:t xml:space="preserve">. Фотоснимок  </w:t>
      </w:r>
      <w:r>
        <w:rPr>
          <w:rFonts w:ascii="Times New Roman" w:hAnsi="Times New Roman"/>
          <w:sz w:val="24"/>
          <w:szCs w:val="24"/>
        </w:rPr>
        <w:t xml:space="preserve">воинского захоронения                                                     </w:t>
      </w:r>
      <w:r w:rsidRPr="00AE06DA">
        <w:rPr>
          <w:rFonts w:ascii="Times New Roman" w:hAnsi="Times New Roman"/>
          <w:sz w:val="24"/>
          <w:szCs w:val="24"/>
        </w:rPr>
        <w:t>9. Схема расположения</w:t>
      </w:r>
      <w:r>
        <w:rPr>
          <w:rFonts w:ascii="Times New Roman" w:hAnsi="Times New Roman"/>
          <w:sz w:val="24"/>
          <w:szCs w:val="24"/>
        </w:rPr>
        <w:t xml:space="preserve"> воинского захоронения</w:t>
      </w:r>
    </w:p>
    <w:p w:rsidR="00265207" w:rsidRPr="0004228A" w:rsidRDefault="00265207" w:rsidP="0004228A">
      <w:pPr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pict>
          <v:shape id="_x0000_s1036" type="#_x0000_t12" style="position:absolute;margin-left:545.9pt;margin-top:57pt;width:15pt;height:14.25pt;z-index:251659776" fillcolor="red"/>
        </w:pict>
      </w:r>
      <w:r>
        <w:rPr>
          <w:noProof/>
          <w:lang w:eastAsia="ru-RU"/>
        </w:rPr>
        <w:pict>
          <v:shape id="Рисунок 18" o:spid="_x0000_i1031" type="#_x0000_t75" alt="DSCN1083" style="width:230.25pt;height:253.5pt;visibility:visible">
            <v:imagedata r:id="rId14" o:title="" cropleft="9906f" cropright="10167f"/>
          </v:shape>
        </w:pict>
      </w:r>
      <w:r>
        <w:rPr>
          <w:rFonts w:ascii="Times New Roman" w:hAnsi="Times New Roman"/>
          <w:b/>
          <w:sz w:val="26"/>
          <w:szCs w:val="26"/>
        </w:rPr>
        <w:tab/>
      </w:r>
    </w:p>
    <w:p w:rsidR="00265207" w:rsidRDefault="00265207" w:rsidP="000422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Подписи представителей, заверенные печатью:</w:t>
      </w:r>
    </w:p>
    <w:p w:rsidR="00265207" w:rsidRDefault="00265207" w:rsidP="000422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Представитель военного комиссариата                                                                               Представитель местного органа власти</w:t>
      </w:r>
    </w:p>
    <w:p w:rsidR="00265207" w:rsidRPr="00B362DC" w:rsidRDefault="00265207" w:rsidP="000422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                                                              ___________________________ А.И.Долгоносов</w:t>
      </w:r>
    </w:p>
    <w:p w:rsidR="00265207" w:rsidRPr="00721CCF" w:rsidRDefault="00265207" w:rsidP="0004228A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Псковская область</w:t>
      </w:r>
    </w:p>
    <w:p w:rsidR="00265207" w:rsidRPr="00721CCF" w:rsidRDefault="00265207" w:rsidP="0004228A">
      <w:pPr>
        <w:spacing w:after="0" w:line="240" w:lineRule="auto"/>
        <w:jc w:val="right"/>
        <w:rPr>
          <w:rFonts w:ascii="Times New Roman" w:hAnsi="Times New Roman"/>
        </w:rPr>
      </w:pPr>
      <w:r w:rsidRPr="00721CCF">
        <w:rPr>
          <w:rFonts w:ascii="Times New Roman" w:hAnsi="Times New Roman"/>
        </w:rPr>
        <w:t>Опочецкий район</w:t>
      </w:r>
    </w:p>
    <w:p w:rsidR="00265207" w:rsidRDefault="00265207" w:rsidP="000422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5207" w:rsidRPr="00721CCF" w:rsidRDefault="00265207" w:rsidP="000422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ПАСПОРТ</w:t>
      </w:r>
    </w:p>
    <w:p w:rsidR="00265207" w:rsidRPr="00721CCF" w:rsidRDefault="00265207" w:rsidP="000422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CCF">
        <w:rPr>
          <w:rFonts w:ascii="Times New Roman" w:hAnsi="Times New Roman"/>
          <w:sz w:val="24"/>
          <w:szCs w:val="24"/>
        </w:rPr>
        <w:t>воинского захоронения</w:t>
      </w:r>
    </w:p>
    <w:p w:rsidR="00265207" w:rsidRDefault="00265207" w:rsidP="0004228A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65207" w:rsidRPr="00721CCF" w:rsidRDefault="00265207" w:rsidP="0004228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и дата захоронения </w:t>
      </w:r>
      <w:r>
        <w:rPr>
          <w:rFonts w:ascii="Times New Roman" w:hAnsi="Times New Roman"/>
          <w:sz w:val="24"/>
          <w:szCs w:val="24"/>
          <w:u w:val="single"/>
        </w:rPr>
        <w:t xml:space="preserve"> Псковская область, Опочецкий район, г. Опочка, ул. Романенко, 12.07.1944г.                  _</w:t>
      </w:r>
    </w:p>
    <w:p w:rsidR="00265207" w:rsidRDefault="00265207" w:rsidP="0004228A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(область, район, город, сельсовет, населенный пункт)</w:t>
      </w:r>
    </w:p>
    <w:p w:rsidR="00265207" w:rsidRDefault="00265207" w:rsidP="0004228A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</w:p>
    <w:p w:rsidR="00265207" w:rsidRPr="00721CCF" w:rsidRDefault="00265207" w:rsidP="0004228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Тип захоронения __</w:t>
      </w:r>
      <w:r>
        <w:rPr>
          <w:rFonts w:ascii="Times New Roman" w:hAnsi="Times New Roman"/>
          <w:sz w:val="24"/>
          <w:szCs w:val="24"/>
          <w:u w:val="single"/>
        </w:rPr>
        <w:t xml:space="preserve">братская могила              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265207" w:rsidRPr="00721CCF" w:rsidRDefault="00265207" w:rsidP="0004228A">
      <w:p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 кладбище, братская могила, индивидуальная могила, место массового уничтожения)</w:t>
      </w:r>
    </w:p>
    <w:p w:rsidR="00265207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Размеры захоронения__</w:t>
      </w:r>
      <w:r>
        <w:rPr>
          <w:rFonts w:ascii="Times New Roman" w:hAnsi="Times New Roman"/>
          <w:sz w:val="24"/>
          <w:szCs w:val="24"/>
          <w:u w:val="single"/>
        </w:rPr>
        <w:t xml:space="preserve">ширина-8м, длина-15м, высота-2,5м.                </w:t>
      </w:r>
      <w:r>
        <w:rPr>
          <w:rFonts w:ascii="Times New Roman" w:hAnsi="Times New Roman"/>
          <w:sz w:val="24"/>
          <w:szCs w:val="24"/>
        </w:rPr>
        <w:t>____________________________________________________</w:t>
      </w:r>
    </w:p>
    <w:p w:rsidR="00265207" w:rsidRDefault="00265207" w:rsidP="0004228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20D6">
        <w:rPr>
          <w:rFonts w:ascii="Times New Roman" w:hAnsi="Times New Roman"/>
          <w:sz w:val="24"/>
          <w:szCs w:val="24"/>
        </w:rPr>
        <w:t>Краткое описание памятника (надгробия) на захоронении_</w:t>
      </w:r>
      <w:r>
        <w:rPr>
          <w:rFonts w:ascii="Times New Roman" w:hAnsi="Times New Roman"/>
          <w:sz w:val="24"/>
          <w:szCs w:val="24"/>
          <w:u w:val="single"/>
        </w:rPr>
        <w:t>обелиск, облицованный мраморной крошкой с барельефом: фрагмент____ воздушного боя. Установлен в 1967году. Автор Опрышко С.Н.       ________________________________________________________</w:t>
      </w:r>
      <w:r w:rsidRPr="001B20D6">
        <w:rPr>
          <w:rFonts w:ascii="Times New Roman" w:hAnsi="Times New Roman"/>
          <w:sz w:val="24"/>
          <w:szCs w:val="24"/>
        </w:rPr>
        <w:t>_</w:t>
      </w:r>
    </w:p>
    <w:p w:rsidR="00265207" w:rsidRDefault="00265207" w:rsidP="0004228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</w:t>
      </w:r>
    </w:p>
    <w:p w:rsidR="00265207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захороненных:</w:t>
      </w:r>
    </w:p>
    <w:p w:rsidR="00265207" w:rsidRDefault="00265207" w:rsidP="0004228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1795"/>
        <w:gridCol w:w="1796"/>
        <w:gridCol w:w="1795"/>
        <w:gridCol w:w="1796"/>
        <w:gridCol w:w="1795"/>
        <w:gridCol w:w="1796"/>
        <w:gridCol w:w="2062"/>
      </w:tblGrid>
      <w:tr w:rsidR="00265207" w:rsidRPr="00B362DC" w:rsidTr="001B36A6">
        <w:trPr>
          <w:trHeight w:val="128"/>
        </w:trPr>
        <w:tc>
          <w:tcPr>
            <w:tcW w:w="1951" w:type="dxa"/>
            <w:vMerge w:val="restart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Всего</w:t>
            </w:r>
          </w:p>
        </w:tc>
        <w:tc>
          <w:tcPr>
            <w:tcW w:w="10773" w:type="dxa"/>
            <w:gridSpan w:val="6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В том числе по категориям</w:t>
            </w:r>
          </w:p>
        </w:tc>
        <w:tc>
          <w:tcPr>
            <w:tcW w:w="2062" w:type="dxa"/>
            <w:vMerge w:val="restart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DC">
              <w:rPr>
                <w:rFonts w:ascii="Times New Roman" w:hAnsi="Times New Roman"/>
              </w:rPr>
              <w:t>Примечание</w:t>
            </w:r>
          </w:p>
        </w:tc>
      </w:tr>
      <w:tr w:rsidR="00265207" w:rsidRPr="00B362DC" w:rsidTr="001B36A6">
        <w:trPr>
          <w:trHeight w:val="128"/>
        </w:trPr>
        <w:tc>
          <w:tcPr>
            <w:tcW w:w="1951" w:type="dxa"/>
            <w:vMerge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91" w:type="dxa"/>
            <w:gridSpan w:val="2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Военнослужащих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Участников сопротивления</w:t>
            </w:r>
          </w:p>
        </w:tc>
        <w:tc>
          <w:tcPr>
            <w:tcW w:w="3591" w:type="dxa"/>
            <w:gridSpan w:val="2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Жертв войны</w:t>
            </w:r>
          </w:p>
        </w:tc>
        <w:tc>
          <w:tcPr>
            <w:tcW w:w="2062" w:type="dxa"/>
            <w:vMerge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1B36A6">
        <w:trPr>
          <w:trHeight w:val="127"/>
        </w:trPr>
        <w:tc>
          <w:tcPr>
            <w:tcW w:w="1951" w:type="dxa"/>
            <w:vMerge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Известных</w:t>
            </w: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62DC">
              <w:rPr>
                <w:rFonts w:ascii="Times New Roman" w:hAnsi="Times New Roman"/>
              </w:rPr>
              <w:t>Неизвестных</w:t>
            </w:r>
          </w:p>
        </w:tc>
        <w:tc>
          <w:tcPr>
            <w:tcW w:w="2062" w:type="dxa"/>
            <w:vMerge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5207" w:rsidRPr="00B362DC" w:rsidTr="001B36A6">
        <w:tc>
          <w:tcPr>
            <w:tcW w:w="1951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65207" w:rsidRPr="00B362D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265207" w:rsidRPr="00B362DC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265207" w:rsidRPr="00B362DC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5207" w:rsidRPr="001B20D6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Персональные сведения о </w:t>
      </w:r>
      <w:r w:rsidRPr="00AE06DA">
        <w:rPr>
          <w:rFonts w:ascii="Times New Roman" w:hAnsi="Times New Roman"/>
          <w:sz w:val="24"/>
          <w:szCs w:val="24"/>
        </w:rPr>
        <w:t>захороненных:</w:t>
      </w:r>
    </w:p>
    <w:p w:rsidR="00265207" w:rsidRPr="00AE06DA" w:rsidRDefault="00265207" w:rsidP="0004228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14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93"/>
        <w:gridCol w:w="2268"/>
        <w:gridCol w:w="1276"/>
        <w:gridCol w:w="2126"/>
        <w:gridCol w:w="2126"/>
        <w:gridCol w:w="1741"/>
      </w:tblGrid>
      <w:tr w:rsidR="00265207" w:rsidRPr="00C5362E" w:rsidTr="001B36A6">
        <w:trPr>
          <w:trHeight w:val="743"/>
        </w:trPr>
        <w:tc>
          <w:tcPr>
            <w:tcW w:w="560" w:type="dxa"/>
          </w:tcPr>
          <w:p w:rsidR="00265207" w:rsidRPr="00AE06DA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6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93" w:type="dxa"/>
          </w:tcPr>
          <w:p w:rsidR="00265207" w:rsidRPr="00AE06DA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268" w:type="dxa"/>
          </w:tcPr>
          <w:p w:rsidR="00265207" w:rsidRPr="00AE06DA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6DA">
              <w:rPr>
                <w:rFonts w:ascii="Times New Roman" w:hAnsi="Times New Roman"/>
                <w:sz w:val="24"/>
                <w:szCs w:val="24"/>
              </w:rPr>
              <w:t>Воинское звание</w:t>
            </w:r>
          </w:p>
        </w:tc>
        <w:tc>
          <w:tcPr>
            <w:tcW w:w="1276" w:type="dxa"/>
          </w:tcPr>
          <w:p w:rsidR="00265207" w:rsidRPr="00AE06DA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6DA">
              <w:rPr>
                <w:rFonts w:ascii="Times New Roman" w:hAnsi="Times New Roman"/>
                <w:sz w:val="24"/>
                <w:szCs w:val="24"/>
              </w:rPr>
              <w:t>Год рождения</w:t>
            </w:r>
          </w:p>
        </w:tc>
        <w:tc>
          <w:tcPr>
            <w:tcW w:w="2126" w:type="dxa"/>
          </w:tcPr>
          <w:p w:rsidR="00265207" w:rsidRPr="00AE06DA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гибели или захоронения</w:t>
            </w:r>
          </w:p>
        </w:tc>
        <w:tc>
          <w:tcPr>
            <w:tcW w:w="2126" w:type="dxa"/>
          </w:tcPr>
          <w:p w:rsidR="00265207" w:rsidRPr="00AE06DA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6DA">
              <w:rPr>
                <w:rFonts w:ascii="Times New Roman" w:hAnsi="Times New Roman"/>
                <w:sz w:val="24"/>
                <w:szCs w:val="24"/>
              </w:rPr>
              <w:t>Место захоронения</w:t>
            </w:r>
          </w:p>
        </w:tc>
        <w:tc>
          <w:tcPr>
            <w:tcW w:w="1741" w:type="dxa"/>
          </w:tcPr>
          <w:p w:rsidR="00265207" w:rsidRPr="00AE06DA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Откуда перезахоронен </w:t>
            </w:r>
          </w:p>
        </w:tc>
      </w:tr>
      <w:tr w:rsidR="00265207" w:rsidRPr="00C5362E" w:rsidTr="001B36A6">
        <w:trPr>
          <w:trHeight w:val="280"/>
        </w:trPr>
        <w:tc>
          <w:tcPr>
            <w:tcW w:w="560" w:type="dxa"/>
          </w:tcPr>
          <w:p w:rsidR="00265207" w:rsidRPr="00F501DF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3" w:type="dxa"/>
          </w:tcPr>
          <w:p w:rsidR="00265207" w:rsidRPr="00C5362E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Романенко Александр Феофилович</w:t>
            </w:r>
          </w:p>
        </w:tc>
        <w:tc>
          <w:tcPr>
            <w:tcW w:w="2268" w:type="dxa"/>
          </w:tcPr>
          <w:p w:rsidR="00265207" w:rsidRPr="00C5362E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лейтенант</w:t>
            </w:r>
          </w:p>
        </w:tc>
        <w:tc>
          <w:tcPr>
            <w:tcW w:w="1276" w:type="dxa"/>
          </w:tcPr>
          <w:p w:rsidR="00265207" w:rsidRPr="003805FE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1923</w:t>
            </w:r>
          </w:p>
        </w:tc>
        <w:tc>
          <w:tcPr>
            <w:tcW w:w="2126" w:type="dxa"/>
          </w:tcPr>
          <w:p w:rsidR="00265207" w:rsidRPr="00C5362E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12.07.1944</w:t>
            </w:r>
          </w:p>
        </w:tc>
        <w:tc>
          <w:tcPr>
            <w:tcW w:w="2126" w:type="dxa"/>
          </w:tcPr>
          <w:p w:rsidR="00265207" w:rsidRPr="003805FE" w:rsidRDefault="00265207" w:rsidP="001B36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C5362E" w:rsidRDefault="00265207" w:rsidP="001B36A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65207" w:rsidRPr="00C5362E" w:rsidTr="001B36A6">
        <w:trPr>
          <w:trHeight w:val="263"/>
        </w:trPr>
        <w:tc>
          <w:tcPr>
            <w:tcW w:w="560" w:type="dxa"/>
          </w:tcPr>
          <w:p w:rsidR="00265207" w:rsidRPr="00AE06DA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93" w:type="dxa"/>
          </w:tcPr>
          <w:p w:rsidR="00265207" w:rsidRPr="00C5362E" w:rsidRDefault="00265207" w:rsidP="001B3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Царьков Сергей Гаврилович</w:t>
            </w:r>
          </w:p>
        </w:tc>
        <w:tc>
          <w:tcPr>
            <w:tcW w:w="2268" w:type="dxa"/>
          </w:tcPr>
          <w:p w:rsidR="00265207" w:rsidRPr="00C5362E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1276" w:type="dxa"/>
          </w:tcPr>
          <w:p w:rsidR="00265207" w:rsidRPr="003805FE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1921</w:t>
            </w:r>
          </w:p>
        </w:tc>
        <w:tc>
          <w:tcPr>
            <w:tcW w:w="2126" w:type="dxa"/>
          </w:tcPr>
          <w:p w:rsidR="00265207" w:rsidRPr="00BC035C" w:rsidRDefault="00265207" w:rsidP="001B36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12.07.1944</w:t>
            </w:r>
          </w:p>
        </w:tc>
        <w:tc>
          <w:tcPr>
            <w:tcW w:w="2126" w:type="dxa"/>
          </w:tcPr>
          <w:p w:rsidR="00265207" w:rsidRPr="003805FE" w:rsidRDefault="00265207" w:rsidP="001B36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1" w:type="dxa"/>
          </w:tcPr>
          <w:p w:rsidR="00265207" w:rsidRPr="00C5362E" w:rsidRDefault="00265207" w:rsidP="001B36A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265207" w:rsidRDefault="00265207" w:rsidP="0004228A">
      <w:pPr>
        <w:spacing w:after="0" w:line="240" w:lineRule="auto"/>
        <w:rPr>
          <w:rFonts w:ascii="Times New Roman" w:hAnsi="Times New Roman"/>
        </w:rPr>
      </w:pPr>
    </w:p>
    <w:p w:rsidR="00265207" w:rsidRDefault="00265207" w:rsidP="0004228A">
      <w:pPr>
        <w:spacing w:after="0" w:line="240" w:lineRule="auto"/>
        <w:rPr>
          <w:rFonts w:ascii="Times New Roman" w:hAnsi="Times New Roman"/>
        </w:rPr>
      </w:pPr>
    </w:p>
    <w:p w:rsidR="00265207" w:rsidRPr="00AE06DA" w:rsidRDefault="00265207" w:rsidP="0004228A">
      <w:pPr>
        <w:spacing w:after="0" w:line="240" w:lineRule="auto"/>
        <w:rPr>
          <w:rFonts w:ascii="Times New Roman" w:hAnsi="Times New Roman"/>
        </w:rPr>
      </w:pPr>
    </w:p>
    <w:p w:rsidR="00265207" w:rsidRDefault="00265207" w:rsidP="0004228A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7</w:t>
      </w:r>
      <w:r w:rsidRPr="00AE06DA">
        <w:rPr>
          <w:rFonts w:ascii="Times New Roman" w:hAnsi="Times New Roman"/>
          <w:sz w:val="24"/>
          <w:szCs w:val="24"/>
        </w:rPr>
        <w:t>. Кто осуществляет уход за воинским захоронением:</w:t>
      </w:r>
      <w:r>
        <w:rPr>
          <w:rFonts w:ascii="Times New Roman" w:hAnsi="Times New Roman"/>
          <w:sz w:val="24"/>
          <w:szCs w:val="24"/>
          <w:u w:val="single"/>
        </w:rPr>
        <w:t>Администрация городского поселения «Опочка»,__________________________</w:t>
      </w:r>
    </w:p>
    <w:p w:rsidR="00265207" w:rsidRPr="00AE06DA" w:rsidRDefault="00265207" w:rsidP="00EB03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8</w:t>
      </w:r>
      <w:r w:rsidRPr="00AE06DA">
        <w:rPr>
          <w:rFonts w:ascii="Times New Roman" w:hAnsi="Times New Roman"/>
          <w:sz w:val="24"/>
          <w:szCs w:val="24"/>
        </w:rPr>
        <w:t xml:space="preserve">. Фотоснимок  </w:t>
      </w:r>
      <w:r>
        <w:rPr>
          <w:rFonts w:ascii="Times New Roman" w:hAnsi="Times New Roman"/>
          <w:sz w:val="24"/>
          <w:szCs w:val="24"/>
        </w:rPr>
        <w:t xml:space="preserve">воинского захоронения                                   </w:t>
      </w:r>
      <w:r w:rsidRPr="00AE06DA">
        <w:rPr>
          <w:rFonts w:ascii="Times New Roman" w:hAnsi="Times New Roman"/>
          <w:sz w:val="24"/>
          <w:szCs w:val="24"/>
        </w:rPr>
        <w:t>9. Схема расположения</w:t>
      </w:r>
      <w:r>
        <w:rPr>
          <w:rFonts w:ascii="Times New Roman" w:hAnsi="Times New Roman"/>
          <w:sz w:val="24"/>
          <w:szCs w:val="24"/>
        </w:rPr>
        <w:t xml:space="preserve"> воинского захоронения</w:t>
      </w:r>
    </w:p>
    <w:p w:rsidR="00265207" w:rsidRPr="00B362DC" w:rsidRDefault="00265207" w:rsidP="0004228A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265207" w:rsidRPr="00E206DA" w:rsidRDefault="00265207" w:rsidP="0004228A">
      <w:pPr>
        <w:spacing w:after="0" w:line="240" w:lineRule="auto"/>
      </w:pPr>
      <w:r>
        <w:rPr>
          <w:noProof/>
          <w:lang w:eastAsia="ru-RU"/>
        </w:rPr>
        <w:pict>
          <v:shape id="_x0000_s1037" type="#_x0000_t202" style="position:absolute;margin-left:423pt;margin-top:113.6pt;width:82.5pt;height:18.75pt;z-index:251663872">
            <v:textbox>
              <w:txbxContent>
                <w:p w:rsidR="00265207" w:rsidRDefault="00265207" w:rsidP="0004228A">
                  <w:r>
                    <w:t>ул.Романенко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12" style="position:absolute;margin-left:495pt;margin-top:95.6pt;width:18.75pt;height:18pt;z-index:-251654656" fillcolor="red"/>
        </w:pict>
      </w:r>
      <w:r>
        <w:rPr>
          <w:noProof/>
          <w:lang w:eastAsia="ru-RU"/>
        </w:rPr>
        <w:pict>
          <v:shape id="Рисунок 21" o:spid="_x0000_s1039" type="#_x0000_t75" style="position:absolute;margin-left:414pt;margin-top:23.6pt;width:188.25pt;height:238.05pt;z-index:-251655680;visibility:visible">
            <v:imagedata r:id="rId15" o:title=""/>
          </v:shape>
        </w:pict>
      </w:r>
      <w:r w:rsidRPr="0048043A">
        <w:rPr>
          <w:rFonts w:ascii="Garamond" w:hAnsi="Garamond"/>
          <w:b/>
          <w:noProof/>
          <w:color w:val="333333"/>
          <w:spacing w:val="4"/>
          <w:lang w:eastAsia="ru-RU"/>
        </w:rPr>
        <w:pict>
          <v:shape id="Рисунок 20" o:spid="_x0000_i1032" type="#_x0000_t75" alt="img_130" style="width:197.25pt;height:252pt;visibility:visible">
            <v:imagedata r:id="rId16" o:title=""/>
          </v:shape>
        </w:pict>
      </w:r>
      <w:r>
        <w:rPr>
          <w:noProof/>
          <w:lang w:eastAsia="ru-RU"/>
        </w:rPr>
        <w:pict>
          <v:shape id="_x0000_s1040" type="#_x0000_t32" style="position:absolute;margin-left:544.8pt;margin-top:54.75pt;width:.75pt;height:21pt;flip:y;z-index:251662848;mso-position-horizontal-relative:text;mso-position-vertical-relative:text" o:connectortype="straight">
            <v:stroke endarrow="block"/>
          </v:shape>
        </w:pict>
      </w:r>
    </w:p>
    <w:p w:rsidR="00265207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265207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207" w:rsidRDefault="00265207" w:rsidP="000422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Подписи представителей, заверенные печатью:</w:t>
      </w:r>
    </w:p>
    <w:p w:rsidR="00265207" w:rsidRDefault="00265207" w:rsidP="000422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Представитель военного комиссариата                                                  Глава Администрации городского поселения «Опочка»     </w:t>
      </w:r>
    </w:p>
    <w:p w:rsidR="00265207" w:rsidRPr="00F420C6" w:rsidRDefault="00265207" w:rsidP="00F420C6">
      <w:pPr>
        <w:rPr>
          <w:rFonts w:ascii="Times New Roman" w:hAnsi="Times New Roman"/>
          <w:b/>
          <w:sz w:val="24"/>
          <w:szCs w:val="24"/>
        </w:rPr>
      </w:pPr>
      <w:r>
        <w:t xml:space="preserve"> _____________________________________________                                                 ___________________________ </w:t>
      </w:r>
      <w:r w:rsidRPr="00F420C6">
        <w:rPr>
          <w:rFonts w:ascii="Times New Roman" w:hAnsi="Times New Roman"/>
          <w:sz w:val="24"/>
          <w:szCs w:val="24"/>
        </w:rPr>
        <w:t>А.И.Долгоносов</w:t>
      </w:r>
    </w:p>
    <w:sectPr w:rsidR="00265207" w:rsidRPr="00F420C6" w:rsidSect="00505C6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733A2"/>
    <w:multiLevelType w:val="hybridMultilevel"/>
    <w:tmpl w:val="D480C5FE"/>
    <w:lvl w:ilvl="0" w:tplc="25A235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D2010F"/>
    <w:multiLevelType w:val="hybridMultilevel"/>
    <w:tmpl w:val="D480C5FE"/>
    <w:lvl w:ilvl="0" w:tplc="25A235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FA4FF6"/>
    <w:multiLevelType w:val="hybridMultilevel"/>
    <w:tmpl w:val="D480C5FE"/>
    <w:lvl w:ilvl="0" w:tplc="25A235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B627A7"/>
    <w:multiLevelType w:val="hybridMultilevel"/>
    <w:tmpl w:val="C526F6B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AA6BFE"/>
    <w:multiLevelType w:val="hybridMultilevel"/>
    <w:tmpl w:val="D480C5FE"/>
    <w:lvl w:ilvl="0" w:tplc="25A235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2466FA"/>
    <w:multiLevelType w:val="hybridMultilevel"/>
    <w:tmpl w:val="D480C5FE"/>
    <w:lvl w:ilvl="0" w:tplc="25A235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4634336"/>
    <w:multiLevelType w:val="hybridMultilevel"/>
    <w:tmpl w:val="D480C5FE"/>
    <w:lvl w:ilvl="0" w:tplc="25A235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311A2B"/>
    <w:multiLevelType w:val="hybridMultilevel"/>
    <w:tmpl w:val="D480C5FE"/>
    <w:lvl w:ilvl="0" w:tplc="25A235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7215F0"/>
    <w:multiLevelType w:val="hybridMultilevel"/>
    <w:tmpl w:val="B24CB898"/>
    <w:lvl w:ilvl="0" w:tplc="25A235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84C5F06"/>
    <w:multiLevelType w:val="hybridMultilevel"/>
    <w:tmpl w:val="D480C5FE"/>
    <w:lvl w:ilvl="0" w:tplc="25A235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3A9D"/>
    <w:rsid w:val="000013CB"/>
    <w:rsid w:val="00007093"/>
    <w:rsid w:val="00014B58"/>
    <w:rsid w:val="00022FBF"/>
    <w:rsid w:val="00025B7A"/>
    <w:rsid w:val="0004228A"/>
    <w:rsid w:val="00062A77"/>
    <w:rsid w:val="0007018C"/>
    <w:rsid w:val="00072D76"/>
    <w:rsid w:val="00072ED5"/>
    <w:rsid w:val="00081416"/>
    <w:rsid w:val="00082ED6"/>
    <w:rsid w:val="00087585"/>
    <w:rsid w:val="0009300E"/>
    <w:rsid w:val="000939AD"/>
    <w:rsid w:val="000A081D"/>
    <w:rsid w:val="000D22BD"/>
    <w:rsid w:val="000D2D2D"/>
    <w:rsid w:val="000E226C"/>
    <w:rsid w:val="000F3800"/>
    <w:rsid w:val="000F7B2A"/>
    <w:rsid w:val="00105799"/>
    <w:rsid w:val="001064C3"/>
    <w:rsid w:val="00114B7A"/>
    <w:rsid w:val="00120A4A"/>
    <w:rsid w:val="001250C3"/>
    <w:rsid w:val="00130B11"/>
    <w:rsid w:val="00130C71"/>
    <w:rsid w:val="001338CA"/>
    <w:rsid w:val="00154CD7"/>
    <w:rsid w:val="0016185A"/>
    <w:rsid w:val="0017456B"/>
    <w:rsid w:val="001826E7"/>
    <w:rsid w:val="001844AB"/>
    <w:rsid w:val="001875B8"/>
    <w:rsid w:val="001933E6"/>
    <w:rsid w:val="001A2887"/>
    <w:rsid w:val="001B20D6"/>
    <w:rsid w:val="001B36A6"/>
    <w:rsid w:val="001B56F9"/>
    <w:rsid w:val="001B6AC3"/>
    <w:rsid w:val="001D042D"/>
    <w:rsid w:val="001E214A"/>
    <w:rsid w:val="001F02B1"/>
    <w:rsid w:val="001F22D1"/>
    <w:rsid w:val="00205079"/>
    <w:rsid w:val="00223D4D"/>
    <w:rsid w:val="002320CA"/>
    <w:rsid w:val="00232D6D"/>
    <w:rsid w:val="00244DE9"/>
    <w:rsid w:val="00250A73"/>
    <w:rsid w:val="00252A3D"/>
    <w:rsid w:val="00265207"/>
    <w:rsid w:val="00265AC9"/>
    <w:rsid w:val="0027185C"/>
    <w:rsid w:val="002851F1"/>
    <w:rsid w:val="002A1B7A"/>
    <w:rsid w:val="002A2974"/>
    <w:rsid w:val="002C1A4F"/>
    <w:rsid w:val="002D0159"/>
    <w:rsid w:val="002E30E3"/>
    <w:rsid w:val="002F5F6E"/>
    <w:rsid w:val="00305AD5"/>
    <w:rsid w:val="003157FC"/>
    <w:rsid w:val="003371A9"/>
    <w:rsid w:val="003401C7"/>
    <w:rsid w:val="003448BB"/>
    <w:rsid w:val="00353147"/>
    <w:rsid w:val="00361C9E"/>
    <w:rsid w:val="00366C96"/>
    <w:rsid w:val="003730A7"/>
    <w:rsid w:val="0037568A"/>
    <w:rsid w:val="00375C0A"/>
    <w:rsid w:val="00377BD5"/>
    <w:rsid w:val="003805FE"/>
    <w:rsid w:val="003859FC"/>
    <w:rsid w:val="00386C13"/>
    <w:rsid w:val="0038759D"/>
    <w:rsid w:val="00396271"/>
    <w:rsid w:val="003A4A10"/>
    <w:rsid w:val="003A7D16"/>
    <w:rsid w:val="003B3C44"/>
    <w:rsid w:val="003B687C"/>
    <w:rsid w:val="003D3CF4"/>
    <w:rsid w:val="003E2939"/>
    <w:rsid w:val="003F00DA"/>
    <w:rsid w:val="003F00EB"/>
    <w:rsid w:val="003F0203"/>
    <w:rsid w:val="003F1DE7"/>
    <w:rsid w:val="003F2F47"/>
    <w:rsid w:val="003F5F82"/>
    <w:rsid w:val="003F61B4"/>
    <w:rsid w:val="00404DDA"/>
    <w:rsid w:val="00405645"/>
    <w:rsid w:val="004057E6"/>
    <w:rsid w:val="0040741D"/>
    <w:rsid w:val="004433FA"/>
    <w:rsid w:val="00450711"/>
    <w:rsid w:val="00453A9F"/>
    <w:rsid w:val="004639A2"/>
    <w:rsid w:val="00472086"/>
    <w:rsid w:val="0048043A"/>
    <w:rsid w:val="00481D52"/>
    <w:rsid w:val="00483439"/>
    <w:rsid w:val="00484244"/>
    <w:rsid w:val="00484F38"/>
    <w:rsid w:val="004A6A06"/>
    <w:rsid w:val="004A717B"/>
    <w:rsid w:val="004B6F27"/>
    <w:rsid w:val="004D2B27"/>
    <w:rsid w:val="004F292E"/>
    <w:rsid w:val="004F2D16"/>
    <w:rsid w:val="004F488A"/>
    <w:rsid w:val="004F6BDC"/>
    <w:rsid w:val="00505C68"/>
    <w:rsid w:val="00507E76"/>
    <w:rsid w:val="005203E7"/>
    <w:rsid w:val="0054181D"/>
    <w:rsid w:val="00552A17"/>
    <w:rsid w:val="005655E4"/>
    <w:rsid w:val="00566B46"/>
    <w:rsid w:val="00581959"/>
    <w:rsid w:val="00596376"/>
    <w:rsid w:val="0059669E"/>
    <w:rsid w:val="005A2A7A"/>
    <w:rsid w:val="005A4B81"/>
    <w:rsid w:val="005A5D62"/>
    <w:rsid w:val="005B4C92"/>
    <w:rsid w:val="005C5060"/>
    <w:rsid w:val="005E25DD"/>
    <w:rsid w:val="005E7BA1"/>
    <w:rsid w:val="005F6B65"/>
    <w:rsid w:val="006045D7"/>
    <w:rsid w:val="006176CB"/>
    <w:rsid w:val="0064102D"/>
    <w:rsid w:val="00643E08"/>
    <w:rsid w:val="0064620F"/>
    <w:rsid w:val="00646824"/>
    <w:rsid w:val="00652B9E"/>
    <w:rsid w:val="0065437A"/>
    <w:rsid w:val="00656C50"/>
    <w:rsid w:val="00660C85"/>
    <w:rsid w:val="0066205E"/>
    <w:rsid w:val="006720DA"/>
    <w:rsid w:val="00672DA2"/>
    <w:rsid w:val="006A25D7"/>
    <w:rsid w:val="006A2C1E"/>
    <w:rsid w:val="006A6EB3"/>
    <w:rsid w:val="006B1DCF"/>
    <w:rsid w:val="006B2120"/>
    <w:rsid w:val="006B45D5"/>
    <w:rsid w:val="006B50F8"/>
    <w:rsid w:val="006C0B88"/>
    <w:rsid w:val="006C27BB"/>
    <w:rsid w:val="006C3152"/>
    <w:rsid w:val="006C48B0"/>
    <w:rsid w:val="006E6DA7"/>
    <w:rsid w:val="006F213A"/>
    <w:rsid w:val="006F55BE"/>
    <w:rsid w:val="00702818"/>
    <w:rsid w:val="00707E34"/>
    <w:rsid w:val="007169CD"/>
    <w:rsid w:val="00721CCF"/>
    <w:rsid w:val="0074033F"/>
    <w:rsid w:val="00740DFD"/>
    <w:rsid w:val="00750101"/>
    <w:rsid w:val="007525A2"/>
    <w:rsid w:val="007567B8"/>
    <w:rsid w:val="00773823"/>
    <w:rsid w:val="007911AC"/>
    <w:rsid w:val="007C1D35"/>
    <w:rsid w:val="007D4AC9"/>
    <w:rsid w:val="007D53B6"/>
    <w:rsid w:val="007E1878"/>
    <w:rsid w:val="007E4464"/>
    <w:rsid w:val="00831111"/>
    <w:rsid w:val="008422C5"/>
    <w:rsid w:val="008507CF"/>
    <w:rsid w:val="00855EF8"/>
    <w:rsid w:val="008663D4"/>
    <w:rsid w:val="00867AD1"/>
    <w:rsid w:val="008701B1"/>
    <w:rsid w:val="00872B4D"/>
    <w:rsid w:val="00876E62"/>
    <w:rsid w:val="00880BF3"/>
    <w:rsid w:val="00884897"/>
    <w:rsid w:val="00886F9D"/>
    <w:rsid w:val="0088730A"/>
    <w:rsid w:val="00896F70"/>
    <w:rsid w:val="00897385"/>
    <w:rsid w:val="0089789B"/>
    <w:rsid w:val="008A0810"/>
    <w:rsid w:val="008B1C47"/>
    <w:rsid w:val="008D03F5"/>
    <w:rsid w:val="008D4B98"/>
    <w:rsid w:val="008E4D5B"/>
    <w:rsid w:val="008E56D4"/>
    <w:rsid w:val="0090652C"/>
    <w:rsid w:val="00924BDB"/>
    <w:rsid w:val="0092666F"/>
    <w:rsid w:val="00946E4C"/>
    <w:rsid w:val="00955A8F"/>
    <w:rsid w:val="00964B21"/>
    <w:rsid w:val="00971089"/>
    <w:rsid w:val="009773B0"/>
    <w:rsid w:val="00991B56"/>
    <w:rsid w:val="00991F7F"/>
    <w:rsid w:val="009955BF"/>
    <w:rsid w:val="009A7C25"/>
    <w:rsid w:val="009B16AA"/>
    <w:rsid w:val="009C3D15"/>
    <w:rsid w:val="009C7756"/>
    <w:rsid w:val="009D125E"/>
    <w:rsid w:val="009D5F2D"/>
    <w:rsid w:val="009E275F"/>
    <w:rsid w:val="00A03A9D"/>
    <w:rsid w:val="00A1039B"/>
    <w:rsid w:val="00A11880"/>
    <w:rsid w:val="00A14418"/>
    <w:rsid w:val="00A2717E"/>
    <w:rsid w:val="00A3188D"/>
    <w:rsid w:val="00A34BE1"/>
    <w:rsid w:val="00A35BF1"/>
    <w:rsid w:val="00A4352D"/>
    <w:rsid w:val="00A448D8"/>
    <w:rsid w:val="00A47911"/>
    <w:rsid w:val="00A623DA"/>
    <w:rsid w:val="00A73E78"/>
    <w:rsid w:val="00A75063"/>
    <w:rsid w:val="00A81944"/>
    <w:rsid w:val="00A96872"/>
    <w:rsid w:val="00AA157A"/>
    <w:rsid w:val="00AA3F25"/>
    <w:rsid w:val="00AA440C"/>
    <w:rsid w:val="00AA4D53"/>
    <w:rsid w:val="00AB4A3C"/>
    <w:rsid w:val="00AC52F3"/>
    <w:rsid w:val="00AD6E39"/>
    <w:rsid w:val="00AE06DA"/>
    <w:rsid w:val="00AE73FA"/>
    <w:rsid w:val="00AE7FA3"/>
    <w:rsid w:val="00AF530A"/>
    <w:rsid w:val="00AF57C1"/>
    <w:rsid w:val="00B2194C"/>
    <w:rsid w:val="00B227C0"/>
    <w:rsid w:val="00B24EEB"/>
    <w:rsid w:val="00B27E3F"/>
    <w:rsid w:val="00B311EE"/>
    <w:rsid w:val="00B316A5"/>
    <w:rsid w:val="00B362A1"/>
    <w:rsid w:val="00B362DC"/>
    <w:rsid w:val="00B4171E"/>
    <w:rsid w:val="00B47D71"/>
    <w:rsid w:val="00B501C4"/>
    <w:rsid w:val="00B6021F"/>
    <w:rsid w:val="00B63BE6"/>
    <w:rsid w:val="00B649A6"/>
    <w:rsid w:val="00B70980"/>
    <w:rsid w:val="00B81A8F"/>
    <w:rsid w:val="00BA492D"/>
    <w:rsid w:val="00BB3950"/>
    <w:rsid w:val="00BB7D49"/>
    <w:rsid w:val="00BC035C"/>
    <w:rsid w:val="00BC1665"/>
    <w:rsid w:val="00BC20EA"/>
    <w:rsid w:val="00BC6A8B"/>
    <w:rsid w:val="00BD0617"/>
    <w:rsid w:val="00BE4BB1"/>
    <w:rsid w:val="00BF41B9"/>
    <w:rsid w:val="00C10CA1"/>
    <w:rsid w:val="00C11A88"/>
    <w:rsid w:val="00C11C33"/>
    <w:rsid w:val="00C1286D"/>
    <w:rsid w:val="00C13998"/>
    <w:rsid w:val="00C14414"/>
    <w:rsid w:val="00C36CAA"/>
    <w:rsid w:val="00C454E5"/>
    <w:rsid w:val="00C52268"/>
    <w:rsid w:val="00C5362E"/>
    <w:rsid w:val="00C57243"/>
    <w:rsid w:val="00C623E4"/>
    <w:rsid w:val="00C77C97"/>
    <w:rsid w:val="00C834C4"/>
    <w:rsid w:val="00C850D1"/>
    <w:rsid w:val="00C86A24"/>
    <w:rsid w:val="00C87D5C"/>
    <w:rsid w:val="00C9285E"/>
    <w:rsid w:val="00CA7837"/>
    <w:rsid w:val="00CB068F"/>
    <w:rsid w:val="00CC0A7F"/>
    <w:rsid w:val="00CC6F59"/>
    <w:rsid w:val="00CE3FFC"/>
    <w:rsid w:val="00CF17EF"/>
    <w:rsid w:val="00CF29B5"/>
    <w:rsid w:val="00CF3986"/>
    <w:rsid w:val="00CF4F4C"/>
    <w:rsid w:val="00CF52AF"/>
    <w:rsid w:val="00D00316"/>
    <w:rsid w:val="00D00E52"/>
    <w:rsid w:val="00D12801"/>
    <w:rsid w:val="00D27578"/>
    <w:rsid w:val="00D46038"/>
    <w:rsid w:val="00D53C68"/>
    <w:rsid w:val="00D5649F"/>
    <w:rsid w:val="00D740B0"/>
    <w:rsid w:val="00D746F8"/>
    <w:rsid w:val="00D84A45"/>
    <w:rsid w:val="00D94623"/>
    <w:rsid w:val="00D94C64"/>
    <w:rsid w:val="00D96A5B"/>
    <w:rsid w:val="00DA71AE"/>
    <w:rsid w:val="00DB1178"/>
    <w:rsid w:val="00DB7B10"/>
    <w:rsid w:val="00DC5A85"/>
    <w:rsid w:val="00DC659F"/>
    <w:rsid w:val="00DC7F66"/>
    <w:rsid w:val="00DD3144"/>
    <w:rsid w:val="00DD54BA"/>
    <w:rsid w:val="00DD705E"/>
    <w:rsid w:val="00DE5CDA"/>
    <w:rsid w:val="00DF6EBD"/>
    <w:rsid w:val="00DF7526"/>
    <w:rsid w:val="00E02D41"/>
    <w:rsid w:val="00E11BDE"/>
    <w:rsid w:val="00E2027B"/>
    <w:rsid w:val="00E206DA"/>
    <w:rsid w:val="00E260BF"/>
    <w:rsid w:val="00E351B9"/>
    <w:rsid w:val="00E72403"/>
    <w:rsid w:val="00E72668"/>
    <w:rsid w:val="00E74889"/>
    <w:rsid w:val="00E757DA"/>
    <w:rsid w:val="00E7635E"/>
    <w:rsid w:val="00E9544D"/>
    <w:rsid w:val="00EB0093"/>
    <w:rsid w:val="00EB03EB"/>
    <w:rsid w:val="00EB448A"/>
    <w:rsid w:val="00EB553C"/>
    <w:rsid w:val="00EE5198"/>
    <w:rsid w:val="00EF427C"/>
    <w:rsid w:val="00EF6AAA"/>
    <w:rsid w:val="00F11D78"/>
    <w:rsid w:val="00F26212"/>
    <w:rsid w:val="00F26A13"/>
    <w:rsid w:val="00F30163"/>
    <w:rsid w:val="00F35077"/>
    <w:rsid w:val="00F35827"/>
    <w:rsid w:val="00F36805"/>
    <w:rsid w:val="00F418D0"/>
    <w:rsid w:val="00F420C6"/>
    <w:rsid w:val="00F44338"/>
    <w:rsid w:val="00F501DF"/>
    <w:rsid w:val="00F5284C"/>
    <w:rsid w:val="00F559D0"/>
    <w:rsid w:val="00F73776"/>
    <w:rsid w:val="00F754F6"/>
    <w:rsid w:val="00F86543"/>
    <w:rsid w:val="00FA3CC9"/>
    <w:rsid w:val="00FA79CA"/>
    <w:rsid w:val="00FB441E"/>
    <w:rsid w:val="00FC3FB2"/>
    <w:rsid w:val="00FD7726"/>
    <w:rsid w:val="00FE3233"/>
    <w:rsid w:val="00FF1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6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5C68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77C97"/>
    <w:rPr>
      <w:lang w:eastAsia="en-US"/>
    </w:rPr>
  </w:style>
  <w:style w:type="paragraph" w:styleId="ListParagraph">
    <w:name w:val="List Paragraph"/>
    <w:basedOn w:val="Normal"/>
    <w:uiPriority w:val="99"/>
    <w:qFormat/>
    <w:rsid w:val="00C77C97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3F00DA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3F00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Caption">
    <w:name w:val="caption"/>
    <w:basedOn w:val="Normal"/>
    <w:next w:val="Normal"/>
    <w:uiPriority w:val="99"/>
    <w:qFormat/>
    <w:rsid w:val="00F26212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58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205</TotalTime>
  <Pages>24</Pages>
  <Words>4272</Words>
  <Characters>24353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22</cp:revision>
  <cp:lastPrinted>2014-06-16T06:36:00Z</cp:lastPrinted>
  <dcterms:created xsi:type="dcterms:W3CDTF">2014-01-30T06:55:00Z</dcterms:created>
  <dcterms:modified xsi:type="dcterms:W3CDTF">2014-11-25T05:23:00Z</dcterms:modified>
</cp:coreProperties>
</file>